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A9B" w:rsidRDefault="003E1A9B">
      <w:bookmarkStart w:id="0" w:name="_GoBack"/>
      <w:bookmarkEnd w:id="0"/>
    </w:p>
    <w:tbl>
      <w:tblPr>
        <w:tblStyle w:val="Tabelraster1"/>
        <w:tblpPr w:leftFromText="141" w:rightFromText="141" w:vertAnchor="text" w:horzAnchor="margin" w:tblpY="-10333"/>
        <w:tblOverlap w:val="never"/>
        <w:tblW w:w="89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2890"/>
        <w:gridCol w:w="919"/>
        <w:gridCol w:w="3558"/>
      </w:tblGrid>
      <w:tr w:rsidR="00166A1F" w:rsidRPr="00847EE6" w:rsidTr="00166A1F">
        <w:trPr>
          <w:trHeight w:hRule="exact" w:val="431"/>
        </w:trPr>
        <w:tc>
          <w:tcPr>
            <w:tcW w:w="8947" w:type="dxa"/>
            <w:gridSpan w:val="4"/>
          </w:tcPr>
          <w:bookmarkStart w:id="1" w:name="StartSchrijven"/>
          <w:bookmarkEnd w:id="1"/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  <w:r w:rsidRPr="00847EE6">
              <w:rPr>
                <w:rFonts w:ascii="Calibri" w:hAnsi="Calibri" w:cs="Calibri"/>
                <w:sz w:val="22"/>
              </w:rPr>
              <w:fldChar w:fldCharType="begin"/>
            </w:r>
            <w:r w:rsidRPr="00847EE6">
              <w:rPr>
                <w:rFonts w:ascii="Calibri" w:hAnsi="Calibri" w:cs="Calibri"/>
                <w:sz w:val="22"/>
              </w:rPr>
              <w:instrText xml:space="preserve"> DOCPROPERTY  dpAdres  </w:instrText>
            </w:r>
            <w:r w:rsidRPr="00847EE6">
              <w:rPr>
                <w:rFonts w:ascii="Calibri" w:hAnsi="Calibri" w:cs="Calibri"/>
                <w:sz w:val="22"/>
              </w:rPr>
              <w:fldChar w:fldCharType="separate"/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847EE6">
              <w:rPr>
                <w:rFonts w:ascii="Calibri" w:hAnsi="Calibri" w:cs="Calibri"/>
                <w:sz w:val="22"/>
              </w:rPr>
              <w:fldChar w:fldCharType="end"/>
            </w:r>
          </w:p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  <w:r w:rsidRPr="00847EE6">
              <w:rPr>
                <w:rFonts w:ascii="Calibri" w:hAnsi="Calibri" w:cs="Calibri"/>
                <w:sz w:val="22"/>
              </w:rPr>
              <w:fldChar w:fldCharType="begin"/>
            </w:r>
            <w:r w:rsidRPr="00847EE6">
              <w:rPr>
                <w:rFonts w:ascii="Calibri" w:hAnsi="Calibri" w:cs="Calibri"/>
                <w:sz w:val="22"/>
              </w:rPr>
              <w:instrText xml:space="preserve"> DOCPROPERTY  dpPostcode  </w:instrText>
            </w:r>
            <w:r w:rsidRPr="00847EE6">
              <w:rPr>
                <w:rFonts w:ascii="Calibri" w:hAnsi="Calibri" w:cs="Calibri"/>
                <w:sz w:val="22"/>
              </w:rPr>
              <w:fldChar w:fldCharType="separate"/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847EE6">
              <w:rPr>
                <w:rFonts w:ascii="Calibri" w:hAnsi="Calibri" w:cs="Calibri"/>
                <w:sz w:val="22"/>
              </w:rPr>
              <w:fldChar w:fldCharType="end"/>
            </w:r>
            <w:r w:rsidRPr="00847EE6">
              <w:rPr>
                <w:rFonts w:ascii="Calibri" w:hAnsi="Calibri" w:cs="Calibri"/>
                <w:sz w:val="22"/>
              </w:rPr>
              <w:t xml:space="preserve">  </w:t>
            </w:r>
            <w:r w:rsidRPr="00847EE6">
              <w:rPr>
                <w:rFonts w:ascii="Calibri" w:hAnsi="Calibri" w:cs="Calibri"/>
                <w:sz w:val="22"/>
              </w:rPr>
              <w:fldChar w:fldCharType="begin"/>
            </w:r>
            <w:r w:rsidRPr="00847EE6">
              <w:rPr>
                <w:rFonts w:ascii="Calibri" w:hAnsi="Calibri" w:cs="Calibri"/>
                <w:sz w:val="22"/>
              </w:rPr>
              <w:instrText xml:space="preserve"> DOCPROPERTY  dpPlaats  </w:instrText>
            </w:r>
            <w:r w:rsidRPr="00847EE6">
              <w:rPr>
                <w:rFonts w:ascii="Calibri" w:hAnsi="Calibri" w:cs="Calibri"/>
                <w:sz w:val="22"/>
              </w:rPr>
              <w:fldChar w:fldCharType="separate"/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847EE6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166A1F" w:rsidRPr="00847EE6" w:rsidTr="00166A1F">
        <w:trPr>
          <w:trHeight w:hRule="exact" w:val="1518"/>
        </w:trPr>
        <w:tc>
          <w:tcPr>
            <w:tcW w:w="8947" w:type="dxa"/>
            <w:gridSpan w:val="4"/>
          </w:tcPr>
          <w:p w:rsidR="00166A1F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  <w:p w:rsidR="003E1A9B" w:rsidRDefault="003E1A9B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  <w:p w:rsidR="003E1A9B" w:rsidRPr="00847EE6" w:rsidRDefault="0024313B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noProof/>
                <w:sz w:val="22"/>
                <w:lang w:eastAsia="nl-NL"/>
              </w:rPr>
              <w:drawing>
                <wp:inline distT="0" distB="0" distL="0" distR="0">
                  <wp:extent cx="1905000" cy="78105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BAM INfra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A9B" w:rsidRPr="00847EE6" w:rsidTr="00166A1F">
        <w:trPr>
          <w:trHeight w:hRule="exact" w:val="1518"/>
        </w:trPr>
        <w:tc>
          <w:tcPr>
            <w:tcW w:w="8947" w:type="dxa"/>
            <w:gridSpan w:val="4"/>
          </w:tcPr>
          <w:p w:rsidR="0024313B" w:rsidRDefault="0024313B" w:rsidP="003E1A9B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  <w:p w:rsidR="0024313B" w:rsidRDefault="0024313B" w:rsidP="003E1A9B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  <w:p w:rsidR="003E1A9B" w:rsidRPr="00D31AB0" w:rsidRDefault="003E1A9B" w:rsidP="003E1A9B">
            <w:pPr>
              <w:spacing w:line="270" w:lineRule="auto"/>
              <w:rPr>
                <w:rFonts w:ascii="Calibri" w:hAnsi="Calibri" w:cs="Calibri"/>
              </w:rPr>
            </w:pPr>
            <w:r w:rsidRPr="00D31AB0">
              <w:rPr>
                <w:rFonts w:ascii="Calibri" w:hAnsi="Calibri" w:cs="Calibri"/>
                <w:sz w:val="22"/>
              </w:rPr>
              <w:fldChar w:fldCharType="begin"/>
            </w:r>
            <w:r w:rsidRPr="00D31AB0">
              <w:rPr>
                <w:rFonts w:ascii="Calibri" w:hAnsi="Calibri" w:cs="Calibri"/>
                <w:sz w:val="22"/>
              </w:rPr>
              <w:instrText xml:space="preserve"> DOCPROPERTY  vldAdresAanhef  </w:instrText>
            </w:r>
            <w:r w:rsidRPr="00D31AB0">
              <w:rPr>
                <w:rFonts w:ascii="Calibri" w:hAnsi="Calibri" w:cs="Calibri"/>
                <w:sz w:val="22"/>
              </w:rPr>
              <w:fldChar w:fldCharType="separate"/>
            </w:r>
            <w:r w:rsidRPr="00D31AB0">
              <w:rPr>
                <w:rFonts w:ascii="Calibri" w:hAnsi="Calibri" w:cs="Calibri"/>
                <w:sz w:val="22"/>
              </w:rPr>
              <w:t>Aan de bewoner(s) van</w:t>
            </w:r>
            <w:r w:rsidRPr="00D31AB0">
              <w:rPr>
                <w:rFonts w:ascii="Calibri" w:hAnsi="Calibri" w:cs="Calibri"/>
                <w:sz w:val="22"/>
              </w:rPr>
              <w:fldChar w:fldCharType="end"/>
            </w:r>
            <w:r w:rsidRPr="00D31AB0">
              <w:rPr>
                <w:rFonts w:ascii="Calibri" w:hAnsi="Calibri" w:cs="Calibri"/>
                <w:sz w:val="22"/>
              </w:rPr>
              <w:t xml:space="preserve"> de Laan van de Vrede </w:t>
            </w:r>
          </w:p>
        </w:tc>
      </w:tr>
      <w:tr w:rsidR="00166A1F" w:rsidRPr="00847EE6" w:rsidTr="003E1A9B">
        <w:trPr>
          <w:trHeight w:hRule="exact" w:val="595"/>
        </w:trPr>
        <w:tc>
          <w:tcPr>
            <w:tcW w:w="4470" w:type="dxa"/>
            <w:gridSpan w:val="2"/>
          </w:tcPr>
          <w:p w:rsidR="0024313B" w:rsidRDefault="0024313B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  <w:p w:rsidR="00166A1F" w:rsidRPr="00847EE6" w:rsidRDefault="00166A1F" w:rsidP="00F74D22">
            <w:pPr>
              <w:spacing w:line="270" w:lineRule="auto"/>
              <w:rPr>
                <w:rFonts w:ascii="Calibri" w:hAnsi="Calibri" w:cs="Calibri"/>
                <w:sz w:val="22"/>
              </w:rPr>
            </w:pPr>
            <w:r w:rsidRPr="00847EE6">
              <w:rPr>
                <w:rFonts w:ascii="Calibri" w:hAnsi="Calibri" w:cs="Calibri"/>
                <w:sz w:val="22"/>
              </w:rPr>
              <w:t xml:space="preserve">Groningen, </w:t>
            </w:r>
            <w:r w:rsidRPr="00847EE6">
              <w:rPr>
                <w:rFonts w:ascii="Calibri" w:hAnsi="Calibri" w:cs="Calibri"/>
                <w:sz w:val="22"/>
              </w:rPr>
              <w:fldChar w:fldCharType="begin"/>
            </w:r>
            <w:r w:rsidRPr="00847EE6">
              <w:rPr>
                <w:rFonts w:ascii="Calibri" w:hAnsi="Calibri" w:cs="Calibri"/>
                <w:sz w:val="22"/>
              </w:rPr>
              <w:instrText xml:space="preserve"> DOCPROPERTY  dpDatum  </w:instrText>
            </w:r>
            <w:r w:rsidRPr="00847EE6">
              <w:rPr>
                <w:rFonts w:ascii="Calibri" w:hAnsi="Calibri" w:cs="Calibri"/>
                <w:sz w:val="22"/>
              </w:rPr>
              <w:fldChar w:fldCharType="separate"/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847EE6">
              <w:rPr>
                <w:rFonts w:ascii="Calibri" w:hAnsi="Calibri" w:cs="Calibri"/>
                <w:sz w:val="22"/>
              </w:rPr>
              <w:fldChar w:fldCharType="end"/>
            </w:r>
            <w:r w:rsidR="00A3403B">
              <w:rPr>
                <w:rFonts w:ascii="Calibri" w:hAnsi="Calibri" w:cs="Calibri"/>
                <w:sz w:val="22"/>
              </w:rPr>
              <w:t>1</w:t>
            </w:r>
            <w:r w:rsidR="00542D38">
              <w:rPr>
                <w:rFonts w:ascii="Calibri" w:hAnsi="Calibri" w:cs="Calibri"/>
                <w:sz w:val="22"/>
              </w:rPr>
              <w:t xml:space="preserve">3 </w:t>
            </w:r>
            <w:r w:rsidR="00A3403B">
              <w:rPr>
                <w:rFonts w:ascii="Calibri" w:hAnsi="Calibri" w:cs="Calibri"/>
                <w:sz w:val="22"/>
              </w:rPr>
              <w:t>april</w:t>
            </w:r>
            <w:r>
              <w:rPr>
                <w:rFonts w:ascii="Calibri" w:hAnsi="Calibri" w:cs="Calibri"/>
                <w:sz w:val="22"/>
              </w:rPr>
              <w:t xml:space="preserve"> 2017</w:t>
            </w:r>
          </w:p>
        </w:tc>
        <w:tc>
          <w:tcPr>
            <w:tcW w:w="919" w:type="dxa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3558" w:type="dxa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166A1F">
        <w:trPr>
          <w:trHeight w:hRule="exact" w:val="136"/>
        </w:trPr>
        <w:tc>
          <w:tcPr>
            <w:tcW w:w="8947" w:type="dxa"/>
            <w:gridSpan w:val="4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184BE3">
        <w:trPr>
          <w:trHeight w:hRule="exact" w:val="1038"/>
        </w:trPr>
        <w:tc>
          <w:tcPr>
            <w:tcW w:w="1580" w:type="dxa"/>
          </w:tcPr>
          <w:p w:rsidR="0024313B" w:rsidRDefault="0024313B" w:rsidP="00166A1F">
            <w:pPr>
              <w:tabs>
                <w:tab w:val="left" w:pos="1155"/>
              </w:tabs>
              <w:spacing w:line="270" w:lineRule="auto"/>
              <w:rPr>
                <w:rFonts w:ascii="Calibri" w:hAnsi="Calibri" w:cs="Calibri"/>
                <w:sz w:val="22"/>
              </w:rPr>
            </w:pPr>
          </w:p>
          <w:p w:rsidR="00166A1F" w:rsidRPr="00847EE6" w:rsidRDefault="00166A1F" w:rsidP="00166A1F">
            <w:pPr>
              <w:tabs>
                <w:tab w:val="left" w:pos="1155"/>
              </w:tabs>
              <w:spacing w:line="27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Onderwerp: </w:t>
            </w:r>
          </w:p>
        </w:tc>
        <w:tc>
          <w:tcPr>
            <w:tcW w:w="7367" w:type="dxa"/>
            <w:gridSpan w:val="3"/>
          </w:tcPr>
          <w:p w:rsidR="0024313B" w:rsidRDefault="0024313B" w:rsidP="00166A1F">
            <w:pPr>
              <w:tabs>
                <w:tab w:val="left" w:pos="1155"/>
              </w:tabs>
              <w:spacing w:line="270" w:lineRule="auto"/>
              <w:rPr>
                <w:rFonts w:ascii="Calibri" w:hAnsi="Calibri" w:cs="Calibri"/>
                <w:sz w:val="22"/>
              </w:rPr>
            </w:pPr>
          </w:p>
          <w:p w:rsidR="00166A1F" w:rsidRPr="00847EE6" w:rsidRDefault="00166A1F" w:rsidP="00F74D22">
            <w:pPr>
              <w:tabs>
                <w:tab w:val="left" w:pos="1155"/>
              </w:tabs>
              <w:spacing w:line="270" w:lineRule="auto"/>
              <w:rPr>
                <w:rFonts w:ascii="Calibri" w:hAnsi="Calibri" w:cs="Calibri"/>
                <w:sz w:val="22"/>
              </w:rPr>
            </w:pPr>
            <w:r w:rsidRPr="00847EE6">
              <w:rPr>
                <w:rFonts w:ascii="Calibri" w:hAnsi="Calibri" w:cs="Calibri"/>
                <w:sz w:val="22"/>
              </w:rPr>
              <w:fldChar w:fldCharType="begin"/>
            </w:r>
            <w:r w:rsidRPr="00847EE6">
              <w:rPr>
                <w:rFonts w:ascii="Calibri" w:hAnsi="Calibri" w:cs="Calibri"/>
                <w:sz w:val="22"/>
              </w:rPr>
              <w:instrText xml:space="preserve"> DOCPROPERTY  dpOnderwerp  </w:instrText>
            </w:r>
            <w:r w:rsidRPr="00847EE6">
              <w:rPr>
                <w:rFonts w:ascii="Calibri" w:hAnsi="Calibri" w:cs="Calibri"/>
                <w:sz w:val="22"/>
              </w:rPr>
              <w:fldChar w:fldCharType="end"/>
            </w:r>
            <w:r>
              <w:rPr>
                <w:rFonts w:ascii="Calibri" w:hAnsi="Calibri" w:cs="Calibri"/>
                <w:sz w:val="22"/>
              </w:rPr>
              <w:t xml:space="preserve">Vanaf </w:t>
            </w:r>
            <w:r w:rsidR="00542D38">
              <w:rPr>
                <w:rFonts w:ascii="Calibri" w:hAnsi="Calibri" w:cs="Calibri"/>
                <w:sz w:val="22"/>
              </w:rPr>
              <w:t>woensdag 19</w:t>
            </w:r>
            <w:r w:rsidR="00A3403B">
              <w:rPr>
                <w:rFonts w:ascii="Calibri" w:hAnsi="Calibri" w:cs="Calibri"/>
                <w:sz w:val="22"/>
              </w:rPr>
              <w:t xml:space="preserve"> april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166A1F">
              <w:rPr>
                <w:rFonts w:ascii="Calibri" w:hAnsi="Calibri" w:cs="Calibri"/>
                <w:b/>
                <w:sz w:val="22"/>
              </w:rPr>
              <w:t xml:space="preserve">niet </w:t>
            </w:r>
            <w:r w:rsidRPr="00712DAF">
              <w:rPr>
                <w:rFonts w:ascii="Calibri" w:hAnsi="Calibri" w:cs="Calibri"/>
                <w:b/>
                <w:sz w:val="22"/>
              </w:rPr>
              <w:t xml:space="preserve">parkeren </w:t>
            </w:r>
            <w:r w:rsidR="005701FB" w:rsidRPr="00712DAF">
              <w:rPr>
                <w:rFonts w:ascii="Calibri" w:hAnsi="Calibri" w:cs="Calibri"/>
                <w:b/>
                <w:sz w:val="22"/>
              </w:rPr>
              <w:t>en geen toegang verkeer</w:t>
            </w:r>
            <w:r w:rsidR="005701FB">
              <w:rPr>
                <w:rFonts w:ascii="Calibri" w:hAnsi="Calibri" w:cs="Calibri"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t xml:space="preserve">aan Laan van de Vrede </w:t>
            </w:r>
          </w:p>
        </w:tc>
      </w:tr>
      <w:tr w:rsidR="00166A1F" w:rsidRPr="00847EE6" w:rsidTr="003E1A9B">
        <w:trPr>
          <w:trHeight w:hRule="exact" w:val="136"/>
        </w:trPr>
        <w:tc>
          <w:tcPr>
            <w:tcW w:w="1580" w:type="dxa"/>
          </w:tcPr>
          <w:p w:rsidR="00166A1F" w:rsidRPr="00847EE6" w:rsidRDefault="00166A1F" w:rsidP="00166A1F">
            <w:pPr>
              <w:tabs>
                <w:tab w:val="left" w:pos="1305"/>
              </w:tabs>
              <w:spacing w:line="27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7367" w:type="dxa"/>
            <w:gridSpan w:val="3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3E1A9B">
        <w:trPr>
          <w:trHeight w:hRule="exact" w:val="136"/>
        </w:trPr>
        <w:tc>
          <w:tcPr>
            <w:tcW w:w="1580" w:type="dxa"/>
          </w:tcPr>
          <w:p w:rsidR="00166A1F" w:rsidRPr="00900652" w:rsidRDefault="00166A1F" w:rsidP="00166A1F">
            <w:pPr>
              <w:tabs>
                <w:tab w:val="left" w:pos="6045"/>
              </w:tabs>
              <w:spacing w:line="270" w:lineRule="auto"/>
              <w:rPr>
                <w:rFonts w:ascii="Calibri" w:hAnsi="Calibri" w:cs="Calibri"/>
                <w:sz w:val="22"/>
                <w:highlight w:val="yellow"/>
              </w:rPr>
            </w:pPr>
          </w:p>
        </w:tc>
        <w:tc>
          <w:tcPr>
            <w:tcW w:w="7367" w:type="dxa"/>
            <w:gridSpan w:val="3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3E1A9B">
        <w:trPr>
          <w:trHeight w:hRule="exact" w:val="136"/>
        </w:trPr>
        <w:tc>
          <w:tcPr>
            <w:tcW w:w="1580" w:type="dxa"/>
          </w:tcPr>
          <w:p w:rsidR="00166A1F" w:rsidRPr="00900652" w:rsidRDefault="00166A1F" w:rsidP="00166A1F">
            <w:pPr>
              <w:tabs>
                <w:tab w:val="left" w:pos="6045"/>
              </w:tabs>
              <w:spacing w:line="270" w:lineRule="auto"/>
              <w:rPr>
                <w:rFonts w:ascii="Calibri" w:hAnsi="Calibri" w:cs="Calibri"/>
                <w:sz w:val="22"/>
                <w:highlight w:val="yellow"/>
              </w:rPr>
            </w:pPr>
          </w:p>
        </w:tc>
        <w:tc>
          <w:tcPr>
            <w:tcW w:w="7367" w:type="dxa"/>
            <w:gridSpan w:val="3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3E1A9B">
        <w:trPr>
          <w:trHeight w:hRule="exact" w:val="136"/>
        </w:trPr>
        <w:tc>
          <w:tcPr>
            <w:tcW w:w="1580" w:type="dxa"/>
          </w:tcPr>
          <w:p w:rsidR="00166A1F" w:rsidRPr="00900652" w:rsidRDefault="00166A1F" w:rsidP="00166A1F">
            <w:pPr>
              <w:tabs>
                <w:tab w:val="left" w:pos="6045"/>
              </w:tabs>
              <w:spacing w:line="270" w:lineRule="auto"/>
              <w:rPr>
                <w:rFonts w:ascii="Calibri" w:hAnsi="Calibri" w:cs="Calibri"/>
                <w:sz w:val="22"/>
                <w:highlight w:val="yellow"/>
              </w:rPr>
            </w:pPr>
          </w:p>
        </w:tc>
        <w:tc>
          <w:tcPr>
            <w:tcW w:w="7367" w:type="dxa"/>
            <w:gridSpan w:val="3"/>
          </w:tcPr>
          <w:p w:rsidR="00166A1F" w:rsidRPr="00847EE6" w:rsidRDefault="00166A1F" w:rsidP="00166A1F">
            <w:pPr>
              <w:tabs>
                <w:tab w:val="left" w:pos="6045"/>
              </w:tabs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166A1F">
        <w:trPr>
          <w:trHeight w:hRule="exact" w:val="165"/>
        </w:trPr>
        <w:tc>
          <w:tcPr>
            <w:tcW w:w="8947" w:type="dxa"/>
            <w:gridSpan w:val="4"/>
          </w:tcPr>
          <w:p w:rsidR="00166A1F" w:rsidRPr="00847EE6" w:rsidRDefault="00166A1F" w:rsidP="00166A1F">
            <w:pPr>
              <w:tabs>
                <w:tab w:val="left" w:pos="6045"/>
              </w:tabs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166A1F">
        <w:trPr>
          <w:trHeight w:hRule="exact" w:val="136"/>
        </w:trPr>
        <w:tc>
          <w:tcPr>
            <w:tcW w:w="8947" w:type="dxa"/>
            <w:gridSpan w:val="4"/>
            <w:vAlign w:val="bottom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166A1F">
        <w:trPr>
          <w:trHeight w:hRule="exact" w:val="136"/>
        </w:trPr>
        <w:tc>
          <w:tcPr>
            <w:tcW w:w="8947" w:type="dxa"/>
            <w:gridSpan w:val="4"/>
            <w:vAlign w:val="bottom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166A1F">
        <w:trPr>
          <w:trHeight w:hRule="exact" w:val="136"/>
        </w:trPr>
        <w:tc>
          <w:tcPr>
            <w:tcW w:w="8947" w:type="dxa"/>
            <w:gridSpan w:val="4"/>
            <w:vAlign w:val="bottom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  <w:tr w:rsidR="00166A1F" w:rsidRPr="00847EE6" w:rsidTr="00166A1F">
        <w:trPr>
          <w:trHeight w:hRule="exact" w:val="136"/>
        </w:trPr>
        <w:tc>
          <w:tcPr>
            <w:tcW w:w="8947" w:type="dxa"/>
            <w:gridSpan w:val="4"/>
            <w:vAlign w:val="bottom"/>
          </w:tcPr>
          <w:p w:rsidR="00166A1F" w:rsidRPr="00847EE6" w:rsidRDefault="00166A1F" w:rsidP="00166A1F">
            <w:pPr>
              <w:spacing w:line="270" w:lineRule="auto"/>
              <w:rPr>
                <w:rFonts w:ascii="Calibri" w:hAnsi="Calibri" w:cs="Calibri"/>
                <w:sz w:val="22"/>
              </w:rPr>
            </w:pPr>
          </w:p>
        </w:tc>
      </w:tr>
    </w:tbl>
    <w:p w:rsidR="00C72A3C" w:rsidRDefault="00C72A3C" w:rsidP="00C72A3C">
      <w:pPr>
        <w:spacing w:after="200" w:line="276" w:lineRule="auto"/>
        <w:contextualSpacing w:val="0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Geachte heer/mevrouw,</w:t>
      </w:r>
    </w:p>
    <w:p w:rsidR="0087746C" w:rsidRDefault="00C72A3C" w:rsidP="0087746C">
      <w:pPr>
        <w:spacing w:line="240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In 2016 zijn we in samenwerking met Waterbedrijf Groningen, Enexis en gemeente Groningen gestart met het verleggen van kabels en leidingen. </w:t>
      </w:r>
      <w:r w:rsidRPr="000E4AA6">
        <w:rPr>
          <w:rFonts w:ascii="Calibri" w:hAnsi="Calibri"/>
          <w:sz w:val="22"/>
        </w:rPr>
        <w:t xml:space="preserve">Deze </w:t>
      </w:r>
      <w:r>
        <w:rPr>
          <w:rFonts w:ascii="Calibri" w:hAnsi="Calibri"/>
          <w:sz w:val="22"/>
        </w:rPr>
        <w:t xml:space="preserve">werkzaamheden </w:t>
      </w:r>
      <w:r w:rsidRPr="000E4AA6">
        <w:rPr>
          <w:rFonts w:ascii="Calibri" w:hAnsi="Calibri"/>
          <w:sz w:val="22"/>
        </w:rPr>
        <w:t xml:space="preserve">zijn nodig als voorbereiding op de ombouw van de zuidelijke ringweg. </w:t>
      </w:r>
    </w:p>
    <w:p w:rsidR="0087746C" w:rsidRDefault="00DC637D" w:rsidP="0087746C">
      <w:pPr>
        <w:spacing w:line="240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br/>
      </w:r>
      <w:r w:rsidR="008044FC">
        <w:rPr>
          <w:rFonts w:ascii="Calibri" w:hAnsi="Calibri"/>
          <w:sz w:val="22"/>
        </w:rPr>
        <w:t xml:space="preserve">De </w:t>
      </w:r>
      <w:r w:rsidR="0087746C">
        <w:rPr>
          <w:rFonts w:ascii="Calibri" w:hAnsi="Calibri"/>
          <w:sz w:val="22"/>
        </w:rPr>
        <w:t>gemeente Gr</w:t>
      </w:r>
      <w:r>
        <w:rPr>
          <w:rFonts w:ascii="Calibri" w:hAnsi="Calibri"/>
          <w:sz w:val="22"/>
        </w:rPr>
        <w:t xml:space="preserve">oningen </w:t>
      </w:r>
      <w:r w:rsidR="00A3403B">
        <w:rPr>
          <w:rFonts w:ascii="Calibri" w:hAnsi="Calibri"/>
          <w:sz w:val="22"/>
        </w:rPr>
        <w:t xml:space="preserve">heeft de afgelopen maanden riolering in uw straat verlegd. </w:t>
      </w:r>
      <w:proofErr w:type="gramStart"/>
      <w:r w:rsidR="00A3403B">
        <w:rPr>
          <w:rFonts w:ascii="Calibri" w:hAnsi="Calibri"/>
          <w:sz w:val="22"/>
        </w:rPr>
        <w:t>Inmiddels</w:t>
      </w:r>
      <w:proofErr w:type="gramEnd"/>
      <w:r w:rsidR="00A3403B">
        <w:rPr>
          <w:rFonts w:ascii="Calibri" w:hAnsi="Calibri"/>
          <w:sz w:val="22"/>
        </w:rPr>
        <w:t xml:space="preserve"> zijn we dit aan het afronden. Tot slot gaan we de straat asfalteren</w:t>
      </w:r>
      <w:r>
        <w:rPr>
          <w:rFonts w:ascii="Calibri" w:hAnsi="Calibri"/>
          <w:sz w:val="22"/>
        </w:rPr>
        <w:t xml:space="preserve">. </w:t>
      </w:r>
      <w:r w:rsidR="006A3061">
        <w:rPr>
          <w:rFonts w:ascii="Calibri" w:hAnsi="Calibri"/>
          <w:sz w:val="22"/>
        </w:rPr>
        <w:t>Daarom</w:t>
      </w:r>
      <w:r w:rsidR="0087746C">
        <w:rPr>
          <w:rFonts w:ascii="Calibri" w:hAnsi="Calibri"/>
          <w:sz w:val="22"/>
        </w:rPr>
        <w:t xml:space="preserve"> kan er </w:t>
      </w:r>
      <w:r w:rsidR="006920B1">
        <w:rPr>
          <w:rFonts w:ascii="Calibri" w:hAnsi="Calibri"/>
          <w:sz w:val="22"/>
        </w:rPr>
        <w:t>aan de Laan van de Vrede</w:t>
      </w:r>
      <w:r w:rsidR="00F74D22">
        <w:rPr>
          <w:rFonts w:ascii="Calibri" w:hAnsi="Calibri"/>
          <w:sz w:val="22"/>
        </w:rPr>
        <w:t xml:space="preserve"> </w:t>
      </w:r>
      <w:r w:rsidR="0087746C">
        <w:rPr>
          <w:rFonts w:ascii="Calibri" w:hAnsi="Calibri"/>
          <w:sz w:val="22"/>
        </w:rPr>
        <w:t xml:space="preserve">vanaf </w:t>
      </w:r>
      <w:r w:rsidR="00542D38">
        <w:rPr>
          <w:rFonts w:ascii="Calibri" w:hAnsi="Calibri"/>
          <w:b/>
          <w:sz w:val="22"/>
        </w:rPr>
        <w:t xml:space="preserve">woensdag </w:t>
      </w:r>
      <w:r w:rsidR="00A3403B">
        <w:rPr>
          <w:rFonts w:ascii="Calibri" w:hAnsi="Calibri"/>
          <w:b/>
          <w:sz w:val="22"/>
        </w:rPr>
        <w:t>1</w:t>
      </w:r>
      <w:r w:rsidR="00542D38">
        <w:rPr>
          <w:rFonts w:ascii="Calibri" w:hAnsi="Calibri"/>
          <w:b/>
          <w:sz w:val="22"/>
        </w:rPr>
        <w:t>9</w:t>
      </w:r>
      <w:r w:rsidR="00F74D22">
        <w:rPr>
          <w:rFonts w:ascii="Calibri" w:hAnsi="Calibri"/>
          <w:b/>
          <w:sz w:val="22"/>
        </w:rPr>
        <w:t xml:space="preserve"> </w:t>
      </w:r>
      <w:r w:rsidR="00A3403B">
        <w:rPr>
          <w:rFonts w:ascii="Calibri" w:hAnsi="Calibri"/>
          <w:b/>
          <w:sz w:val="22"/>
        </w:rPr>
        <w:t xml:space="preserve">tot en met </w:t>
      </w:r>
      <w:r w:rsidR="00542D38">
        <w:rPr>
          <w:rFonts w:ascii="Calibri" w:hAnsi="Calibri"/>
          <w:b/>
          <w:sz w:val="22"/>
        </w:rPr>
        <w:t xml:space="preserve">vrijdag </w:t>
      </w:r>
      <w:r w:rsidR="00A3403B">
        <w:rPr>
          <w:rFonts w:ascii="Calibri" w:hAnsi="Calibri"/>
          <w:b/>
          <w:sz w:val="22"/>
        </w:rPr>
        <w:t xml:space="preserve">21 </w:t>
      </w:r>
      <w:r w:rsidR="00F74D22">
        <w:rPr>
          <w:rFonts w:ascii="Calibri" w:hAnsi="Calibri"/>
          <w:b/>
          <w:sz w:val="22"/>
        </w:rPr>
        <w:t>april</w:t>
      </w:r>
      <w:r w:rsidR="005F6EC7">
        <w:rPr>
          <w:rFonts w:ascii="Calibri" w:hAnsi="Calibri"/>
          <w:b/>
          <w:sz w:val="22"/>
        </w:rPr>
        <w:t xml:space="preserve"> </w:t>
      </w:r>
      <w:r w:rsidR="0087746C">
        <w:rPr>
          <w:rFonts w:ascii="Calibri" w:hAnsi="Calibri"/>
          <w:sz w:val="22"/>
        </w:rPr>
        <w:t>niet geparkeerd worden</w:t>
      </w:r>
      <w:r w:rsidR="005701FB">
        <w:rPr>
          <w:rFonts w:ascii="Calibri" w:hAnsi="Calibri"/>
          <w:sz w:val="22"/>
        </w:rPr>
        <w:t xml:space="preserve"> en is het afgesloten voor alle verkeer</w:t>
      </w:r>
      <w:r w:rsidR="006920B1">
        <w:rPr>
          <w:rFonts w:ascii="Calibri" w:hAnsi="Calibri"/>
          <w:sz w:val="22"/>
        </w:rPr>
        <w:t xml:space="preserve">. </w:t>
      </w:r>
      <w:r w:rsidR="00A3403B">
        <w:rPr>
          <w:rFonts w:ascii="Calibri" w:hAnsi="Calibri"/>
          <w:sz w:val="22"/>
        </w:rPr>
        <w:t>Dit staat ook op de gele borden vermeld.</w:t>
      </w:r>
      <w:r w:rsidR="006A3061">
        <w:rPr>
          <w:rFonts w:ascii="Calibri" w:hAnsi="Calibri"/>
          <w:sz w:val="22"/>
        </w:rPr>
        <w:t xml:space="preserve"> Onze excuses voor h</w:t>
      </w:r>
      <w:r w:rsidR="005F6EC7">
        <w:rPr>
          <w:rFonts w:ascii="Calibri" w:hAnsi="Calibri"/>
          <w:sz w:val="22"/>
        </w:rPr>
        <w:t>et eventuele tijdelijke ongemak.</w:t>
      </w:r>
      <w:r w:rsidR="00166A1F">
        <w:rPr>
          <w:rFonts w:ascii="Calibri" w:hAnsi="Calibri"/>
          <w:sz w:val="22"/>
        </w:rPr>
        <w:br/>
      </w:r>
      <w:r w:rsidR="00166A1F">
        <w:rPr>
          <w:rFonts w:ascii="Calibri" w:hAnsi="Calibri"/>
          <w:sz w:val="22"/>
        </w:rPr>
        <w:br/>
      </w:r>
      <w:proofErr w:type="gramStart"/>
      <w:r w:rsidR="0087746C">
        <w:rPr>
          <w:rFonts w:ascii="Calibri" w:hAnsi="Calibri"/>
          <w:sz w:val="22"/>
        </w:rPr>
        <w:t>Heeft</w:t>
      </w:r>
      <w:proofErr w:type="gramEnd"/>
      <w:r w:rsidR="0087746C">
        <w:rPr>
          <w:rFonts w:ascii="Calibri" w:hAnsi="Calibri"/>
          <w:sz w:val="22"/>
        </w:rPr>
        <w:t xml:space="preserve"> u vragen, dan kunt u contact met de uitvoerder van BAM Infra, </w:t>
      </w:r>
      <w:r w:rsidR="00A3403B">
        <w:rPr>
          <w:rFonts w:ascii="Calibri" w:hAnsi="Calibri"/>
          <w:sz w:val="22"/>
        </w:rPr>
        <w:t>Jetze van der Veen,</w:t>
      </w:r>
      <w:r w:rsidR="0087746C">
        <w:rPr>
          <w:rFonts w:ascii="Calibri" w:hAnsi="Calibri"/>
          <w:sz w:val="22"/>
        </w:rPr>
        <w:t xml:space="preserve"> telefoon: </w:t>
      </w:r>
    </w:p>
    <w:p w:rsidR="00166A1F" w:rsidRDefault="0087746C" w:rsidP="0087746C">
      <w:pPr>
        <w:spacing w:line="240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(06</w:t>
      </w:r>
      <w:r w:rsidR="00A3403B">
        <w:rPr>
          <w:rFonts w:ascii="Calibri" w:hAnsi="Calibri"/>
          <w:sz w:val="22"/>
        </w:rPr>
        <w:t>)</w:t>
      </w:r>
      <w:r w:rsidR="00E65B59">
        <w:rPr>
          <w:rFonts w:ascii="Calibri" w:hAnsi="Calibri"/>
          <w:sz w:val="22"/>
        </w:rPr>
        <w:t xml:space="preserve"> 222 33 204.</w:t>
      </w:r>
    </w:p>
    <w:p w:rsidR="00166A1F" w:rsidRDefault="00166A1F" w:rsidP="0087746C">
      <w:pPr>
        <w:spacing w:line="240" w:lineRule="auto"/>
        <w:rPr>
          <w:rFonts w:ascii="Calibri" w:hAnsi="Calibri"/>
          <w:sz w:val="22"/>
        </w:rPr>
      </w:pPr>
    </w:p>
    <w:p w:rsidR="00166A1F" w:rsidRDefault="00166A1F" w:rsidP="0087746C">
      <w:pPr>
        <w:spacing w:line="240" w:lineRule="auto"/>
        <w:rPr>
          <w:rFonts w:ascii="Calibri" w:hAnsi="Calibri"/>
          <w:sz w:val="22"/>
        </w:rPr>
      </w:pPr>
    </w:p>
    <w:p w:rsidR="00166A1F" w:rsidRDefault="00166A1F" w:rsidP="0087746C">
      <w:pPr>
        <w:spacing w:line="240" w:lineRule="auto"/>
        <w:rPr>
          <w:rFonts w:ascii="Calibri" w:hAnsi="Calibri"/>
          <w:sz w:val="22"/>
        </w:rPr>
      </w:pPr>
    </w:p>
    <w:p w:rsidR="00166A1F" w:rsidRDefault="00166A1F" w:rsidP="0087746C">
      <w:pPr>
        <w:spacing w:line="240" w:lineRule="auto"/>
        <w:rPr>
          <w:rFonts w:ascii="Calibri" w:hAnsi="Calibri"/>
          <w:sz w:val="22"/>
        </w:rPr>
      </w:pPr>
    </w:p>
    <w:p w:rsidR="0087746C" w:rsidRPr="003E1A9B" w:rsidRDefault="005F6EC7" w:rsidP="0087746C">
      <w:pPr>
        <w:spacing w:line="240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br/>
      </w:r>
      <w:r w:rsidRPr="00044BA1">
        <w:rPr>
          <w:rFonts w:cs="Arial"/>
          <w:noProof/>
          <w:lang w:eastAsia="nl-NL"/>
        </w:rPr>
        <w:drawing>
          <wp:inline distT="0" distB="0" distL="0" distR="0" wp14:anchorId="4E4656AD" wp14:editId="7B781A1D">
            <wp:extent cx="4762500" cy="695325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6D1" w:rsidRPr="00847EE6" w:rsidRDefault="000D16D1" w:rsidP="00847EE6">
      <w:pPr>
        <w:spacing w:line="270" w:lineRule="auto"/>
        <w:rPr>
          <w:rFonts w:ascii="Calibri" w:hAnsi="Calibri" w:cs="Calibri"/>
          <w:sz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4"/>
      </w:tblGrid>
      <w:tr w:rsidR="00F46C10" w:rsidRPr="00847EE6" w:rsidTr="00847EE6">
        <w:trPr>
          <w:cantSplit/>
          <w:trHeight w:val="270"/>
        </w:trPr>
        <w:tc>
          <w:tcPr>
            <w:tcW w:w="4004" w:type="dxa"/>
          </w:tcPr>
          <w:p w:rsidR="00F46C10" w:rsidRPr="00847EE6" w:rsidRDefault="00F46C10" w:rsidP="0087746C">
            <w:pPr>
              <w:pStyle w:val="Gjaldstandaardtekst"/>
              <w:spacing w:line="270" w:lineRule="auto"/>
              <w:rPr>
                <w:rFonts w:ascii="Calibri" w:hAnsi="Calibri" w:cs="Calibri"/>
                <w:sz w:val="22"/>
              </w:rPr>
            </w:pPr>
            <w:r w:rsidRPr="00847EE6">
              <w:rPr>
                <w:rFonts w:ascii="Calibri" w:hAnsi="Calibri" w:cs="Calibri"/>
                <w:sz w:val="22"/>
              </w:rPr>
              <w:br w:type="page"/>
            </w:r>
            <w:r w:rsidR="0087746C" w:rsidRPr="00847EE6">
              <w:rPr>
                <w:rFonts w:ascii="Calibri" w:hAnsi="Calibri" w:cs="Calibri"/>
                <w:sz w:val="22"/>
              </w:rPr>
              <w:t xml:space="preserve"> </w:t>
            </w:r>
          </w:p>
        </w:tc>
      </w:tr>
      <w:tr w:rsidR="00F46C10" w:rsidRPr="00847EE6" w:rsidTr="005753D3">
        <w:trPr>
          <w:cantSplit/>
          <w:trHeight w:hRule="exact" w:val="1418"/>
        </w:trPr>
        <w:tc>
          <w:tcPr>
            <w:tcW w:w="4004" w:type="dxa"/>
          </w:tcPr>
          <w:p w:rsidR="00F46C10" w:rsidRPr="00847EE6" w:rsidRDefault="00F46C10" w:rsidP="00847EE6">
            <w:pPr>
              <w:pStyle w:val="Gjaldstandaardtekst"/>
              <w:spacing w:line="270" w:lineRule="auto"/>
              <w:rPr>
                <w:rFonts w:ascii="Calibri" w:hAnsi="Calibri" w:cs="Calibri"/>
                <w:sz w:val="22"/>
              </w:rPr>
            </w:pPr>
            <w:bookmarkStart w:id="2" w:name="blwOndertekenddoor"/>
            <w:bookmarkEnd w:id="2"/>
          </w:p>
        </w:tc>
      </w:tr>
      <w:tr w:rsidR="00F46C10" w:rsidRPr="00847EE6" w:rsidTr="00C20214">
        <w:trPr>
          <w:cantSplit/>
        </w:trPr>
        <w:tc>
          <w:tcPr>
            <w:tcW w:w="4004" w:type="dxa"/>
          </w:tcPr>
          <w:p w:rsidR="00F46C10" w:rsidRPr="00847EE6" w:rsidRDefault="00F46C10" w:rsidP="00847EE6">
            <w:pPr>
              <w:pStyle w:val="Gjaldstandaardtekst"/>
              <w:spacing w:line="270" w:lineRule="auto"/>
              <w:rPr>
                <w:rFonts w:ascii="Calibri" w:hAnsi="Calibri" w:cs="Calibri"/>
                <w:sz w:val="22"/>
              </w:rPr>
            </w:pPr>
            <w:r w:rsidRPr="00847EE6">
              <w:rPr>
                <w:rFonts w:ascii="Calibri" w:hAnsi="Calibri" w:cs="Calibri"/>
                <w:sz w:val="22"/>
              </w:rPr>
              <w:fldChar w:fldCharType="begin"/>
            </w:r>
            <w:r w:rsidRPr="00847EE6">
              <w:rPr>
                <w:rFonts w:ascii="Calibri" w:hAnsi="Calibri" w:cs="Calibri"/>
                <w:sz w:val="22"/>
              </w:rPr>
              <w:instrText xml:space="preserve"> DOCPROPERTY  vldOndertekendDoor </w:instrText>
            </w:r>
            <w:r w:rsidRPr="00847EE6">
              <w:rPr>
                <w:rFonts w:ascii="Calibri" w:hAnsi="Calibri" w:cs="Calibri"/>
                <w:sz w:val="22"/>
              </w:rPr>
              <w:fldChar w:fldCharType="separate"/>
            </w:r>
            <w:r w:rsidR="007860C3">
              <w:rPr>
                <w:rFonts w:ascii="Calibri" w:hAnsi="Calibri" w:cs="Calibri"/>
                <w:sz w:val="22"/>
              </w:rPr>
              <w:t xml:space="preserve"> </w:t>
            </w:r>
            <w:r w:rsidRPr="00847EE6">
              <w:rPr>
                <w:rFonts w:ascii="Calibri" w:hAnsi="Calibri" w:cs="Calibri"/>
                <w:sz w:val="22"/>
              </w:rPr>
              <w:fldChar w:fldCharType="end"/>
            </w:r>
          </w:p>
        </w:tc>
      </w:tr>
      <w:tr w:rsidR="00C2494C" w:rsidRPr="00847EE6" w:rsidTr="00C20214">
        <w:trPr>
          <w:cantSplit/>
        </w:trPr>
        <w:tc>
          <w:tcPr>
            <w:tcW w:w="4004" w:type="dxa"/>
          </w:tcPr>
          <w:p w:rsidR="00C2494C" w:rsidRPr="00847EE6" w:rsidRDefault="00C2494C" w:rsidP="002A1C96">
            <w:pPr>
              <w:pStyle w:val="Gjaldstandaardtekst"/>
              <w:spacing w:line="270" w:lineRule="auto"/>
              <w:rPr>
                <w:rFonts w:ascii="Calibri" w:hAnsi="Calibri" w:cs="Calibri"/>
                <w:sz w:val="22"/>
              </w:rPr>
            </w:pPr>
            <w:r>
              <w:br w:type="page"/>
            </w:r>
          </w:p>
        </w:tc>
      </w:tr>
      <w:tr w:rsidR="00F46C10" w:rsidRPr="00847EE6" w:rsidTr="00C20214">
        <w:trPr>
          <w:cantSplit/>
        </w:trPr>
        <w:tc>
          <w:tcPr>
            <w:tcW w:w="4004" w:type="dxa"/>
          </w:tcPr>
          <w:p w:rsidR="00F46C10" w:rsidRPr="00847EE6" w:rsidRDefault="00213474" w:rsidP="00847EE6">
            <w:pPr>
              <w:pStyle w:val="Gjaldstandaardtekst"/>
              <w:spacing w:line="27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fldChar w:fldCharType="begin"/>
            </w:r>
            <w:r>
              <w:rPr>
                <w:rFonts w:ascii="Calibri" w:hAnsi="Calibri" w:cs="Calibri"/>
                <w:sz w:val="22"/>
              </w:rPr>
              <w:instrText xml:space="preserve"> DOCPROPERTY  vldOndertekendDoorFunctie </w:instrText>
            </w:r>
            <w:r>
              <w:rPr>
                <w:rFonts w:ascii="Calibri" w:hAnsi="Calibri" w:cs="Calibri"/>
                <w:sz w:val="22"/>
              </w:rPr>
              <w:fldChar w:fldCharType="separate"/>
            </w:r>
            <w:r w:rsidR="007860C3">
              <w:rPr>
                <w:rFonts w:ascii="Calibri" w:hAnsi="Calibri" w:cs="Calibri"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fldChar w:fldCharType="end"/>
            </w:r>
          </w:p>
        </w:tc>
      </w:tr>
    </w:tbl>
    <w:p w:rsidR="00B83250" w:rsidRPr="00847EE6" w:rsidRDefault="00B83250" w:rsidP="00847EE6">
      <w:pPr>
        <w:pStyle w:val="Gjaldstandaardtekst"/>
        <w:spacing w:line="270" w:lineRule="auto"/>
        <w:rPr>
          <w:rFonts w:ascii="Calibri" w:hAnsi="Calibri" w:cs="Calibri"/>
          <w:sz w:val="22"/>
        </w:rPr>
      </w:pPr>
      <w:bookmarkStart w:id="3" w:name="blweinde"/>
      <w:bookmarkEnd w:id="3"/>
    </w:p>
    <w:sectPr w:rsidR="00B83250" w:rsidRPr="00847EE6" w:rsidSect="002408BE">
      <w:footerReference w:type="default" r:id="rId10"/>
      <w:type w:val="continuous"/>
      <w:pgSz w:w="11906" w:h="16838" w:code="9"/>
      <w:pgMar w:top="2620" w:right="1418" w:bottom="2381" w:left="1418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810" w:rsidRDefault="000F4810" w:rsidP="002F0609">
      <w:r>
        <w:separator/>
      </w:r>
    </w:p>
  </w:endnote>
  <w:endnote w:type="continuationSeparator" w:id="0">
    <w:p w:rsidR="000F4810" w:rsidRDefault="000F4810" w:rsidP="002F0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ala Sans-R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12F" w:rsidRPr="0033412F" w:rsidRDefault="0033412F" w:rsidP="0033412F">
    <w:pPr>
      <w:tabs>
        <w:tab w:val="center" w:pos="4536"/>
        <w:tab w:val="right" w:pos="9072"/>
      </w:tabs>
      <w:spacing w:line="192" w:lineRule="auto"/>
      <w:contextualSpacing w:val="0"/>
      <w:rPr>
        <w:rFonts w:ascii="Calibri" w:eastAsia="Calibri" w:hAnsi="Calibri" w:cs="Calibri"/>
        <w:sz w:val="16"/>
        <w:szCs w:val="16"/>
      </w:rPr>
    </w:pPr>
    <w:r w:rsidRPr="008B7473">
      <w:rPr>
        <w:rFonts w:ascii="Calibri" w:hAnsi="Calibri" w:cs="Calibri"/>
        <w:sz w:val="16"/>
        <w:szCs w:val="16"/>
      </w:rPr>
      <w:t xml:space="preserve">pagina </w:t>
    </w:r>
    <w:r w:rsidRPr="008B7473">
      <w:rPr>
        <w:rFonts w:ascii="Calibri" w:hAnsi="Calibri" w:cs="Calibri"/>
        <w:sz w:val="16"/>
        <w:szCs w:val="16"/>
      </w:rPr>
      <w:fldChar w:fldCharType="begin"/>
    </w:r>
    <w:r w:rsidRPr="008B7473">
      <w:rPr>
        <w:rFonts w:ascii="Calibri" w:hAnsi="Calibri" w:cs="Calibri"/>
        <w:sz w:val="16"/>
        <w:szCs w:val="16"/>
      </w:rPr>
      <w:instrText xml:space="preserve"> PAGE </w:instrText>
    </w:r>
    <w:r w:rsidRPr="008B7473">
      <w:rPr>
        <w:rFonts w:ascii="Calibri" w:hAnsi="Calibri" w:cs="Calibri"/>
        <w:sz w:val="16"/>
        <w:szCs w:val="16"/>
      </w:rPr>
      <w:fldChar w:fldCharType="separate"/>
    </w:r>
    <w:r w:rsidR="002F07EB">
      <w:rPr>
        <w:rFonts w:ascii="Calibri" w:hAnsi="Calibri" w:cs="Calibri"/>
        <w:noProof/>
        <w:sz w:val="16"/>
        <w:szCs w:val="16"/>
      </w:rPr>
      <w:t>2</w:t>
    </w:r>
    <w:r w:rsidRPr="008B7473">
      <w:rPr>
        <w:rFonts w:ascii="Calibri" w:hAnsi="Calibri" w:cs="Calibri"/>
        <w:sz w:val="16"/>
        <w:szCs w:val="16"/>
      </w:rPr>
      <w:fldChar w:fldCharType="end"/>
    </w:r>
    <w:r>
      <w:rPr>
        <w:rFonts w:ascii="Calibri" w:hAnsi="Calibri" w:cs="Calibri"/>
        <w:sz w:val="16"/>
        <w:szCs w:val="16"/>
      </w:rPr>
      <w:t xml:space="preserve"> van </w:t>
    </w:r>
    <w:r w:rsidRPr="008B7473">
      <w:rPr>
        <w:rFonts w:ascii="Calibri" w:hAnsi="Calibri" w:cs="Calibri"/>
        <w:sz w:val="16"/>
        <w:szCs w:val="16"/>
      </w:rPr>
      <w:fldChar w:fldCharType="begin"/>
    </w:r>
    <w:r w:rsidRPr="008B7473">
      <w:rPr>
        <w:rFonts w:ascii="Calibri" w:hAnsi="Calibri" w:cs="Calibri"/>
        <w:sz w:val="16"/>
        <w:szCs w:val="16"/>
      </w:rPr>
      <w:instrText xml:space="preserve"> NUMPAGES  </w:instrText>
    </w:r>
    <w:r w:rsidRPr="008B7473">
      <w:rPr>
        <w:rFonts w:ascii="Calibri" w:hAnsi="Calibri" w:cs="Calibri"/>
        <w:sz w:val="16"/>
        <w:szCs w:val="16"/>
      </w:rPr>
      <w:fldChar w:fldCharType="separate"/>
    </w:r>
    <w:r w:rsidR="002F07EB">
      <w:rPr>
        <w:rFonts w:ascii="Calibri" w:hAnsi="Calibri" w:cs="Calibri"/>
        <w:noProof/>
        <w:sz w:val="16"/>
        <w:szCs w:val="16"/>
      </w:rPr>
      <w:t>2</w:t>
    </w:r>
    <w:r w:rsidRPr="008B7473">
      <w:rPr>
        <w:rFonts w:ascii="Calibri" w:hAnsi="Calibri" w:cs="Calibri"/>
        <w:sz w:val="16"/>
        <w:szCs w:val="16"/>
      </w:rPr>
      <w:fldChar w:fldCharType="end"/>
    </w:r>
    <w:r w:rsidR="004447C6">
      <w:rPr>
        <w:rFonts w:ascii="Calibri" w:hAnsi="Calibri" w:cs="Calibri"/>
        <w:sz w:val="16"/>
        <w:szCs w:val="16"/>
      </w:rPr>
      <w:t xml:space="preserve"> | Kenmerk: </w:t>
    </w:r>
    <w:r w:rsidR="004447C6">
      <w:rPr>
        <w:rFonts w:ascii="Calibri" w:hAnsi="Calibri" w:cs="Calibri"/>
        <w:sz w:val="16"/>
        <w:szCs w:val="16"/>
      </w:rPr>
      <w:fldChar w:fldCharType="begin"/>
    </w:r>
    <w:r w:rsidR="004447C6">
      <w:rPr>
        <w:rFonts w:ascii="Calibri" w:hAnsi="Calibri" w:cs="Calibri"/>
        <w:sz w:val="16"/>
        <w:szCs w:val="16"/>
      </w:rPr>
      <w:instrText xml:space="preserve"> DOCPROPERTY  dpUwKenmerk  </w:instrText>
    </w:r>
    <w:r w:rsidR="004447C6">
      <w:rPr>
        <w:rFonts w:ascii="Calibri" w:hAnsi="Calibri" w:cs="Calibri"/>
        <w:sz w:val="16"/>
        <w:szCs w:val="16"/>
      </w:rPr>
      <w:fldChar w:fldCharType="end"/>
    </w:r>
    <w:r w:rsidR="00830EA7">
      <w:rPr>
        <w:rFonts w:ascii="Calibri" w:hAnsi="Calibri" w:cs="Calibri"/>
        <w:sz w:val="16"/>
        <w:szCs w:val="16"/>
      </w:rPr>
      <w:t xml:space="preserve"> | Rubricering: </w:t>
    </w:r>
    <w:r w:rsidR="00830EA7">
      <w:rPr>
        <w:rFonts w:ascii="Calibri" w:hAnsi="Calibri" w:cs="Calibri"/>
        <w:sz w:val="16"/>
        <w:szCs w:val="16"/>
      </w:rPr>
      <w:fldChar w:fldCharType="begin"/>
    </w:r>
    <w:r w:rsidR="00830EA7">
      <w:rPr>
        <w:rFonts w:ascii="Calibri" w:hAnsi="Calibri" w:cs="Calibri"/>
        <w:sz w:val="16"/>
        <w:szCs w:val="16"/>
      </w:rPr>
      <w:instrText xml:space="preserve"> DOCPROPERTY  dpRubricering </w:instrText>
    </w:r>
    <w:r w:rsidR="00830EA7">
      <w:rPr>
        <w:rFonts w:ascii="Calibri" w:hAnsi="Calibri" w:cs="Calibri"/>
        <w:sz w:val="16"/>
        <w:szCs w:val="16"/>
      </w:rPr>
      <w:fldChar w:fldCharType="end"/>
    </w:r>
    <w:proofErr w:type="spellStart"/>
    <w:r w:rsidR="00071EDD">
      <w:rPr>
        <w:rFonts w:ascii="Calibri" w:hAnsi="Calibri" w:cs="Calibri"/>
        <w:sz w:val="16"/>
        <w:szCs w:val="16"/>
      </w:rPr>
      <w:t>Ongeclassificeerd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810" w:rsidRDefault="000F4810" w:rsidP="002F0609">
      <w:r>
        <w:separator/>
      </w:r>
    </w:p>
  </w:footnote>
  <w:footnote w:type="continuationSeparator" w:id="0">
    <w:p w:rsidR="000F4810" w:rsidRDefault="000F4810" w:rsidP="002F06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70563"/>
    <w:multiLevelType w:val="hybridMultilevel"/>
    <w:tmpl w:val="B22015D2"/>
    <w:lvl w:ilvl="0" w:tplc="48368BBA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2665"/>
    <w:multiLevelType w:val="multilevel"/>
    <w:tmpl w:val="AA422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7901FA"/>
    <w:multiLevelType w:val="multilevel"/>
    <w:tmpl w:val="8D98A04C"/>
    <w:name w:val="Gjald nummering2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7" w:hanging="227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227" w:hanging="22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3" w15:restartNumberingAfterBreak="0">
    <w:nsid w:val="18F519A6"/>
    <w:multiLevelType w:val="multilevel"/>
    <w:tmpl w:val="1380551A"/>
    <w:lvl w:ilvl="0">
      <w:start w:val="1"/>
      <w:numFmt w:val="decimal"/>
      <w:lvlText w:val="%1.1.1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" w:hanging="340"/>
      </w:pPr>
      <w:rPr>
        <w:rFonts w:hint="default"/>
      </w:rPr>
    </w:lvl>
  </w:abstractNum>
  <w:abstractNum w:abstractNumId="4" w15:restartNumberingAfterBreak="0">
    <w:nsid w:val="21FE4F92"/>
    <w:multiLevelType w:val="hybridMultilevel"/>
    <w:tmpl w:val="D66CAFF2"/>
    <w:lvl w:ilvl="0" w:tplc="48368BBA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D6628"/>
    <w:multiLevelType w:val="multilevel"/>
    <w:tmpl w:val="229C2ED0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tabs>
          <w:tab w:val="num" w:pos="624"/>
        </w:tabs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ABC2BE5"/>
    <w:multiLevelType w:val="multilevel"/>
    <w:tmpl w:val="642ED192"/>
    <w:lvl w:ilvl="0">
      <w:start w:val="1"/>
      <w:numFmt w:val="decimal"/>
      <w:lvlText w:val="%1.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C1B5524"/>
    <w:multiLevelType w:val="multilevel"/>
    <w:tmpl w:val="C242E2AE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C305C45"/>
    <w:multiLevelType w:val="multilevel"/>
    <w:tmpl w:val="AD44AC9E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9" w15:restartNumberingAfterBreak="0">
    <w:nsid w:val="38D0476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CFF3D3C"/>
    <w:multiLevelType w:val="multilevel"/>
    <w:tmpl w:val="B27A7E54"/>
    <w:name w:val="Gjald nummering222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1" w15:restartNumberingAfterBreak="0">
    <w:nsid w:val="3D8B3514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FA554F6"/>
    <w:multiLevelType w:val="hybridMultilevel"/>
    <w:tmpl w:val="DFAA1DD4"/>
    <w:lvl w:ilvl="0" w:tplc="5FF0FE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480EA6"/>
    <w:multiLevelType w:val="multilevel"/>
    <w:tmpl w:val="B72202DA"/>
    <w:name w:val="Gjald nummering22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4" w15:restartNumberingAfterBreak="0">
    <w:nsid w:val="45E76B16"/>
    <w:multiLevelType w:val="multilevel"/>
    <w:tmpl w:val="C71866B0"/>
    <w:name w:val="Gjald nummering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7" w:hanging="227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227" w:hanging="22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5" w15:restartNumberingAfterBreak="0">
    <w:nsid w:val="55AB3F58"/>
    <w:multiLevelType w:val="multilevel"/>
    <w:tmpl w:val="081443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AE21D6"/>
    <w:multiLevelType w:val="multilevel"/>
    <w:tmpl w:val="A416609A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24"/>
        </w:tabs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D5F421C"/>
    <w:multiLevelType w:val="hybridMultilevel"/>
    <w:tmpl w:val="FE943922"/>
    <w:lvl w:ilvl="0" w:tplc="AB4E833A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3207AC"/>
    <w:multiLevelType w:val="multilevel"/>
    <w:tmpl w:val="991E970E"/>
    <w:name w:val="Gjald Kop nummers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9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9" w15:restartNumberingAfterBreak="0">
    <w:nsid w:val="697E5282"/>
    <w:multiLevelType w:val="multilevel"/>
    <w:tmpl w:val="35C4F4FC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24"/>
        </w:tabs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F9E5B16"/>
    <w:multiLevelType w:val="multilevel"/>
    <w:tmpl w:val="BEEE4420"/>
    <w:lvl w:ilvl="0">
      <w:start w:val="1"/>
      <w:numFmt w:val="decimal"/>
      <w:pStyle w:val="Heading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9EC267B"/>
    <w:multiLevelType w:val="multilevel"/>
    <w:tmpl w:val="B6A45E02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24"/>
        </w:tabs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E7A74CF"/>
    <w:multiLevelType w:val="hybridMultilevel"/>
    <w:tmpl w:val="9EBCFA74"/>
    <w:lvl w:ilvl="0" w:tplc="D9B44CCE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22"/>
  </w:num>
  <w:num w:numId="4">
    <w:abstractNumId w:val="12"/>
  </w:num>
  <w:num w:numId="5">
    <w:abstractNumId w:val="9"/>
  </w:num>
  <w:num w:numId="6">
    <w:abstractNumId w:val="15"/>
  </w:num>
  <w:num w:numId="7">
    <w:abstractNumId w:val="6"/>
  </w:num>
  <w:num w:numId="8">
    <w:abstractNumId w:val="3"/>
  </w:num>
  <w:num w:numId="9">
    <w:abstractNumId w:val="4"/>
  </w:num>
  <w:num w:numId="10">
    <w:abstractNumId w:val="0"/>
  </w:num>
  <w:num w:numId="11">
    <w:abstractNumId w:val="11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"/>
  </w:num>
  <w:num w:numId="16">
    <w:abstractNumId w:val="13"/>
  </w:num>
  <w:num w:numId="17">
    <w:abstractNumId w:val="10"/>
  </w:num>
  <w:num w:numId="18">
    <w:abstractNumId w:val="18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6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6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5"/>
  </w:num>
  <w:num w:numId="33">
    <w:abstractNumId w:val="21"/>
  </w:num>
  <w:num w:numId="34">
    <w:abstractNumId w:val="7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trackedChanges" w:enforcement="0"/>
  <w:defaultTabStop w:val="454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0C3"/>
    <w:rsid w:val="00001116"/>
    <w:rsid w:val="0000227D"/>
    <w:rsid w:val="00002345"/>
    <w:rsid w:val="000058C9"/>
    <w:rsid w:val="00013535"/>
    <w:rsid w:val="0001602C"/>
    <w:rsid w:val="00016787"/>
    <w:rsid w:val="0001739E"/>
    <w:rsid w:val="00017C83"/>
    <w:rsid w:val="00020433"/>
    <w:rsid w:val="00022A81"/>
    <w:rsid w:val="000325CD"/>
    <w:rsid w:val="00036CB2"/>
    <w:rsid w:val="00042C61"/>
    <w:rsid w:val="0004354D"/>
    <w:rsid w:val="00046118"/>
    <w:rsid w:val="00046921"/>
    <w:rsid w:val="00047D74"/>
    <w:rsid w:val="00050DE7"/>
    <w:rsid w:val="00060344"/>
    <w:rsid w:val="00062423"/>
    <w:rsid w:val="00063A95"/>
    <w:rsid w:val="00066C9C"/>
    <w:rsid w:val="00067063"/>
    <w:rsid w:val="00067C80"/>
    <w:rsid w:val="00067C8F"/>
    <w:rsid w:val="000708E8"/>
    <w:rsid w:val="00071EDD"/>
    <w:rsid w:val="00074C18"/>
    <w:rsid w:val="000874FB"/>
    <w:rsid w:val="00090778"/>
    <w:rsid w:val="000955A4"/>
    <w:rsid w:val="000A4F74"/>
    <w:rsid w:val="000A56D9"/>
    <w:rsid w:val="000A692C"/>
    <w:rsid w:val="000A7873"/>
    <w:rsid w:val="000B0650"/>
    <w:rsid w:val="000B578B"/>
    <w:rsid w:val="000B7844"/>
    <w:rsid w:val="000C00AD"/>
    <w:rsid w:val="000D05BE"/>
    <w:rsid w:val="000D16D1"/>
    <w:rsid w:val="000D298A"/>
    <w:rsid w:val="000D3BEF"/>
    <w:rsid w:val="000D60F7"/>
    <w:rsid w:val="000D6678"/>
    <w:rsid w:val="000D7914"/>
    <w:rsid w:val="000D7ABA"/>
    <w:rsid w:val="000F3BF0"/>
    <w:rsid w:val="000F4810"/>
    <w:rsid w:val="000F481E"/>
    <w:rsid w:val="000F4E79"/>
    <w:rsid w:val="000F4EC1"/>
    <w:rsid w:val="0010088D"/>
    <w:rsid w:val="00103C81"/>
    <w:rsid w:val="001138FB"/>
    <w:rsid w:val="00115D18"/>
    <w:rsid w:val="0012333B"/>
    <w:rsid w:val="00126249"/>
    <w:rsid w:val="0013207D"/>
    <w:rsid w:val="00133A07"/>
    <w:rsid w:val="001346CA"/>
    <w:rsid w:val="001365CF"/>
    <w:rsid w:val="001404FC"/>
    <w:rsid w:val="001455D2"/>
    <w:rsid w:val="00147C7A"/>
    <w:rsid w:val="001502B4"/>
    <w:rsid w:val="00150D5F"/>
    <w:rsid w:val="001550A5"/>
    <w:rsid w:val="00155A70"/>
    <w:rsid w:val="00160859"/>
    <w:rsid w:val="001631F0"/>
    <w:rsid w:val="00164F8F"/>
    <w:rsid w:val="00165D8C"/>
    <w:rsid w:val="00166A1F"/>
    <w:rsid w:val="001674BD"/>
    <w:rsid w:val="00167883"/>
    <w:rsid w:val="00170468"/>
    <w:rsid w:val="0017064E"/>
    <w:rsid w:val="00172AF5"/>
    <w:rsid w:val="00172BB9"/>
    <w:rsid w:val="001751F0"/>
    <w:rsid w:val="00176EB9"/>
    <w:rsid w:val="001830CD"/>
    <w:rsid w:val="001835EC"/>
    <w:rsid w:val="00184BE3"/>
    <w:rsid w:val="00185C1A"/>
    <w:rsid w:val="0018767E"/>
    <w:rsid w:val="00194C4E"/>
    <w:rsid w:val="0019700C"/>
    <w:rsid w:val="00197C18"/>
    <w:rsid w:val="001A1BF3"/>
    <w:rsid w:val="001A26B1"/>
    <w:rsid w:val="001A58FA"/>
    <w:rsid w:val="001B0649"/>
    <w:rsid w:val="001B4C04"/>
    <w:rsid w:val="001C27CB"/>
    <w:rsid w:val="001C442E"/>
    <w:rsid w:val="001C7C0D"/>
    <w:rsid w:val="001D1E41"/>
    <w:rsid w:val="001D3D3E"/>
    <w:rsid w:val="001E1512"/>
    <w:rsid w:val="001E22E6"/>
    <w:rsid w:val="001E2E1F"/>
    <w:rsid w:val="001E5E62"/>
    <w:rsid w:val="001E753F"/>
    <w:rsid w:val="001F02C3"/>
    <w:rsid w:val="001F130A"/>
    <w:rsid w:val="001F1DBD"/>
    <w:rsid w:val="001F3F63"/>
    <w:rsid w:val="001F75F1"/>
    <w:rsid w:val="002064B4"/>
    <w:rsid w:val="00210B4E"/>
    <w:rsid w:val="00212970"/>
    <w:rsid w:val="00213474"/>
    <w:rsid w:val="00213FDD"/>
    <w:rsid w:val="00216D9D"/>
    <w:rsid w:val="002170F0"/>
    <w:rsid w:val="00217CDC"/>
    <w:rsid w:val="00220823"/>
    <w:rsid w:val="00221DF6"/>
    <w:rsid w:val="00236D2E"/>
    <w:rsid w:val="00237F4F"/>
    <w:rsid w:val="002400F3"/>
    <w:rsid w:val="002408BE"/>
    <w:rsid w:val="00241ED3"/>
    <w:rsid w:val="0024313B"/>
    <w:rsid w:val="00244C67"/>
    <w:rsid w:val="002473EA"/>
    <w:rsid w:val="00250B16"/>
    <w:rsid w:val="00251C1C"/>
    <w:rsid w:val="00265AC0"/>
    <w:rsid w:val="002664E5"/>
    <w:rsid w:val="00267F6E"/>
    <w:rsid w:val="00280826"/>
    <w:rsid w:val="00283C5F"/>
    <w:rsid w:val="0028449E"/>
    <w:rsid w:val="002844C1"/>
    <w:rsid w:val="002849D5"/>
    <w:rsid w:val="002862D4"/>
    <w:rsid w:val="00287365"/>
    <w:rsid w:val="0028788C"/>
    <w:rsid w:val="00290038"/>
    <w:rsid w:val="00291452"/>
    <w:rsid w:val="00291F8F"/>
    <w:rsid w:val="00293944"/>
    <w:rsid w:val="002A1C96"/>
    <w:rsid w:val="002B1C44"/>
    <w:rsid w:val="002C53E4"/>
    <w:rsid w:val="002C7A14"/>
    <w:rsid w:val="002E4537"/>
    <w:rsid w:val="002E6142"/>
    <w:rsid w:val="002E6E95"/>
    <w:rsid w:val="002E6EE7"/>
    <w:rsid w:val="002F0609"/>
    <w:rsid w:val="002F07EB"/>
    <w:rsid w:val="002F18FD"/>
    <w:rsid w:val="002F2509"/>
    <w:rsid w:val="002F4A8C"/>
    <w:rsid w:val="002F6E72"/>
    <w:rsid w:val="002F73BB"/>
    <w:rsid w:val="002F77DC"/>
    <w:rsid w:val="00300A61"/>
    <w:rsid w:val="00300E2D"/>
    <w:rsid w:val="00302D5C"/>
    <w:rsid w:val="00306C48"/>
    <w:rsid w:val="00307B29"/>
    <w:rsid w:val="00310E16"/>
    <w:rsid w:val="0031790F"/>
    <w:rsid w:val="00321F50"/>
    <w:rsid w:val="00327E12"/>
    <w:rsid w:val="00331F1E"/>
    <w:rsid w:val="00333930"/>
    <w:rsid w:val="0033412F"/>
    <w:rsid w:val="0033489E"/>
    <w:rsid w:val="003357C0"/>
    <w:rsid w:val="00335E05"/>
    <w:rsid w:val="00342943"/>
    <w:rsid w:val="003438E2"/>
    <w:rsid w:val="00344B38"/>
    <w:rsid w:val="00350B0C"/>
    <w:rsid w:val="00353CD9"/>
    <w:rsid w:val="003544F9"/>
    <w:rsid w:val="0035581E"/>
    <w:rsid w:val="00356EAB"/>
    <w:rsid w:val="00360913"/>
    <w:rsid w:val="00364DB3"/>
    <w:rsid w:val="003711B5"/>
    <w:rsid w:val="00372864"/>
    <w:rsid w:val="003728B8"/>
    <w:rsid w:val="00376F06"/>
    <w:rsid w:val="003844C1"/>
    <w:rsid w:val="003864D6"/>
    <w:rsid w:val="0039252B"/>
    <w:rsid w:val="003975B9"/>
    <w:rsid w:val="003A0511"/>
    <w:rsid w:val="003A7DA8"/>
    <w:rsid w:val="003B0539"/>
    <w:rsid w:val="003B743A"/>
    <w:rsid w:val="003C1777"/>
    <w:rsid w:val="003C5816"/>
    <w:rsid w:val="003D2C89"/>
    <w:rsid w:val="003E119B"/>
    <w:rsid w:val="003E1A2E"/>
    <w:rsid w:val="003E1A9B"/>
    <w:rsid w:val="003E30EE"/>
    <w:rsid w:val="003E4F3A"/>
    <w:rsid w:val="003F4EA4"/>
    <w:rsid w:val="003F5E93"/>
    <w:rsid w:val="00401914"/>
    <w:rsid w:val="0040574B"/>
    <w:rsid w:val="0040605F"/>
    <w:rsid w:val="00406419"/>
    <w:rsid w:val="00412301"/>
    <w:rsid w:val="0041336E"/>
    <w:rsid w:val="00417B17"/>
    <w:rsid w:val="004256D7"/>
    <w:rsid w:val="00427ACA"/>
    <w:rsid w:val="00434CAF"/>
    <w:rsid w:val="00440BBC"/>
    <w:rsid w:val="00442EA5"/>
    <w:rsid w:val="00444505"/>
    <w:rsid w:val="004447C6"/>
    <w:rsid w:val="00446EA8"/>
    <w:rsid w:val="00453A47"/>
    <w:rsid w:val="0045601B"/>
    <w:rsid w:val="004603D8"/>
    <w:rsid w:val="00465D1A"/>
    <w:rsid w:val="00471B3C"/>
    <w:rsid w:val="00473E76"/>
    <w:rsid w:val="00483682"/>
    <w:rsid w:val="00483A93"/>
    <w:rsid w:val="0048681D"/>
    <w:rsid w:val="0049186A"/>
    <w:rsid w:val="00491F7A"/>
    <w:rsid w:val="00495284"/>
    <w:rsid w:val="004A00E9"/>
    <w:rsid w:val="004A12FD"/>
    <w:rsid w:val="004A3492"/>
    <w:rsid w:val="004B15DB"/>
    <w:rsid w:val="004B310B"/>
    <w:rsid w:val="004B793E"/>
    <w:rsid w:val="004B7D05"/>
    <w:rsid w:val="004C2EF8"/>
    <w:rsid w:val="004C31BC"/>
    <w:rsid w:val="004C3BCE"/>
    <w:rsid w:val="004C4593"/>
    <w:rsid w:val="004D1F74"/>
    <w:rsid w:val="004D3F50"/>
    <w:rsid w:val="004D6854"/>
    <w:rsid w:val="004D6DC9"/>
    <w:rsid w:val="004E2CAA"/>
    <w:rsid w:val="004E36CC"/>
    <w:rsid w:val="004E5BFD"/>
    <w:rsid w:val="004E5C67"/>
    <w:rsid w:val="004E658C"/>
    <w:rsid w:val="004F101E"/>
    <w:rsid w:val="004F1E61"/>
    <w:rsid w:val="0050368B"/>
    <w:rsid w:val="005058F6"/>
    <w:rsid w:val="005122BE"/>
    <w:rsid w:val="005141CF"/>
    <w:rsid w:val="00515CF2"/>
    <w:rsid w:val="005164CE"/>
    <w:rsid w:val="00520C0B"/>
    <w:rsid w:val="0052341C"/>
    <w:rsid w:val="0052362B"/>
    <w:rsid w:val="00524881"/>
    <w:rsid w:val="00524E5F"/>
    <w:rsid w:val="0052714C"/>
    <w:rsid w:val="00527F4B"/>
    <w:rsid w:val="00541BD4"/>
    <w:rsid w:val="00542116"/>
    <w:rsid w:val="00542C33"/>
    <w:rsid w:val="00542D38"/>
    <w:rsid w:val="00552C8C"/>
    <w:rsid w:val="00556610"/>
    <w:rsid w:val="00560604"/>
    <w:rsid w:val="00560F62"/>
    <w:rsid w:val="00561D96"/>
    <w:rsid w:val="005625B7"/>
    <w:rsid w:val="00564988"/>
    <w:rsid w:val="005701FB"/>
    <w:rsid w:val="00570694"/>
    <w:rsid w:val="00572C8C"/>
    <w:rsid w:val="005753D3"/>
    <w:rsid w:val="00576B38"/>
    <w:rsid w:val="005810D6"/>
    <w:rsid w:val="00581BD9"/>
    <w:rsid w:val="005855E8"/>
    <w:rsid w:val="00596A95"/>
    <w:rsid w:val="00596DA4"/>
    <w:rsid w:val="005A0F8C"/>
    <w:rsid w:val="005B0272"/>
    <w:rsid w:val="005B212C"/>
    <w:rsid w:val="005B7F94"/>
    <w:rsid w:val="005C08DF"/>
    <w:rsid w:val="005C2618"/>
    <w:rsid w:val="005C3C6A"/>
    <w:rsid w:val="005C4F84"/>
    <w:rsid w:val="005C76D3"/>
    <w:rsid w:val="005D4697"/>
    <w:rsid w:val="005D67D9"/>
    <w:rsid w:val="005E020F"/>
    <w:rsid w:val="005E07B6"/>
    <w:rsid w:val="005E1220"/>
    <w:rsid w:val="005E49C8"/>
    <w:rsid w:val="005E595E"/>
    <w:rsid w:val="005F08FE"/>
    <w:rsid w:val="005F132B"/>
    <w:rsid w:val="005F19EF"/>
    <w:rsid w:val="005F5594"/>
    <w:rsid w:val="005F5FA7"/>
    <w:rsid w:val="005F6EC7"/>
    <w:rsid w:val="005F6EF6"/>
    <w:rsid w:val="00600C6A"/>
    <w:rsid w:val="00602739"/>
    <w:rsid w:val="00612372"/>
    <w:rsid w:val="00612C8D"/>
    <w:rsid w:val="00615FE4"/>
    <w:rsid w:val="00616BBB"/>
    <w:rsid w:val="00617705"/>
    <w:rsid w:val="00620A5A"/>
    <w:rsid w:val="006247FB"/>
    <w:rsid w:val="00627A11"/>
    <w:rsid w:val="00627B35"/>
    <w:rsid w:val="00630801"/>
    <w:rsid w:val="00635439"/>
    <w:rsid w:val="00635563"/>
    <w:rsid w:val="00637AB3"/>
    <w:rsid w:val="006473E1"/>
    <w:rsid w:val="006541D8"/>
    <w:rsid w:val="00654D55"/>
    <w:rsid w:val="00656295"/>
    <w:rsid w:val="00660226"/>
    <w:rsid w:val="006616E6"/>
    <w:rsid w:val="00664FCD"/>
    <w:rsid w:val="0066731F"/>
    <w:rsid w:val="006700FF"/>
    <w:rsid w:val="006730BD"/>
    <w:rsid w:val="006731A6"/>
    <w:rsid w:val="00673622"/>
    <w:rsid w:val="0067501D"/>
    <w:rsid w:val="00676057"/>
    <w:rsid w:val="006772C0"/>
    <w:rsid w:val="00683A3B"/>
    <w:rsid w:val="00684B35"/>
    <w:rsid w:val="00690833"/>
    <w:rsid w:val="006920B1"/>
    <w:rsid w:val="00692463"/>
    <w:rsid w:val="00692EFD"/>
    <w:rsid w:val="00697D1B"/>
    <w:rsid w:val="006A0A3D"/>
    <w:rsid w:val="006A3061"/>
    <w:rsid w:val="006A662E"/>
    <w:rsid w:val="006A6DF1"/>
    <w:rsid w:val="006B160B"/>
    <w:rsid w:val="006B6AE1"/>
    <w:rsid w:val="006C79A8"/>
    <w:rsid w:val="006D06EA"/>
    <w:rsid w:val="006D1291"/>
    <w:rsid w:val="006D2E1F"/>
    <w:rsid w:val="006E1493"/>
    <w:rsid w:val="006F0574"/>
    <w:rsid w:val="006F23A6"/>
    <w:rsid w:val="006F5B9C"/>
    <w:rsid w:val="006F7CF7"/>
    <w:rsid w:val="0070050B"/>
    <w:rsid w:val="0070269F"/>
    <w:rsid w:val="007060C3"/>
    <w:rsid w:val="0070658C"/>
    <w:rsid w:val="00706709"/>
    <w:rsid w:val="00712DAF"/>
    <w:rsid w:val="00713DC6"/>
    <w:rsid w:val="00713F1F"/>
    <w:rsid w:val="00722B2A"/>
    <w:rsid w:val="007232DF"/>
    <w:rsid w:val="00732CA6"/>
    <w:rsid w:val="007333EC"/>
    <w:rsid w:val="007360D5"/>
    <w:rsid w:val="00740D13"/>
    <w:rsid w:val="00742298"/>
    <w:rsid w:val="00744E10"/>
    <w:rsid w:val="00744F0E"/>
    <w:rsid w:val="00746193"/>
    <w:rsid w:val="007469B5"/>
    <w:rsid w:val="00753548"/>
    <w:rsid w:val="00755444"/>
    <w:rsid w:val="00764B4C"/>
    <w:rsid w:val="00774B0A"/>
    <w:rsid w:val="00775B42"/>
    <w:rsid w:val="00776942"/>
    <w:rsid w:val="0078111A"/>
    <w:rsid w:val="00782F13"/>
    <w:rsid w:val="0078560D"/>
    <w:rsid w:val="007860C3"/>
    <w:rsid w:val="007903CB"/>
    <w:rsid w:val="007905F5"/>
    <w:rsid w:val="007911E9"/>
    <w:rsid w:val="00795ECB"/>
    <w:rsid w:val="00797857"/>
    <w:rsid w:val="007A21B2"/>
    <w:rsid w:val="007A48CA"/>
    <w:rsid w:val="007A4CD9"/>
    <w:rsid w:val="007A5629"/>
    <w:rsid w:val="007B6689"/>
    <w:rsid w:val="007C2CB3"/>
    <w:rsid w:val="007C3839"/>
    <w:rsid w:val="007D045B"/>
    <w:rsid w:val="007D7FCD"/>
    <w:rsid w:val="007E1F1F"/>
    <w:rsid w:val="007E4B49"/>
    <w:rsid w:val="007F0D42"/>
    <w:rsid w:val="007F13D1"/>
    <w:rsid w:val="007F3046"/>
    <w:rsid w:val="007F67D1"/>
    <w:rsid w:val="007F79B2"/>
    <w:rsid w:val="008044FC"/>
    <w:rsid w:val="00804870"/>
    <w:rsid w:val="00805C85"/>
    <w:rsid w:val="00811678"/>
    <w:rsid w:val="008129BF"/>
    <w:rsid w:val="00817F30"/>
    <w:rsid w:val="00820D5F"/>
    <w:rsid w:val="00820DA4"/>
    <w:rsid w:val="00825992"/>
    <w:rsid w:val="00830C6E"/>
    <w:rsid w:val="00830EA7"/>
    <w:rsid w:val="008321C2"/>
    <w:rsid w:val="0083417D"/>
    <w:rsid w:val="0083436D"/>
    <w:rsid w:val="00835184"/>
    <w:rsid w:val="00835329"/>
    <w:rsid w:val="0084472A"/>
    <w:rsid w:val="00845547"/>
    <w:rsid w:val="00847C32"/>
    <w:rsid w:val="00847EE6"/>
    <w:rsid w:val="008507BA"/>
    <w:rsid w:val="00851638"/>
    <w:rsid w:val="00851A26"/>
    <w:rsid w:val="00852807"/>
    <w:rsid w:val="0085780C"/>
    <w:rsid w:val="00862786"/>
    <w:rsid w:val="00863197"/>
    <w:rsid w:val="00866825"/>
    <w:rsid w:val="00867057"/>
    <w:rsid w:val="00870308"/>
    <w:rsid w:val="00873BDC"/>
    <w:rsid w:val="0087746C"/>
    <w:rsid w:val="00877529"/>
    <w:rsid w:val="00877B4A"/>
    <w:rsid w:val="0088510F"/>
    <w:rsid w:val="008871C4"/>
    <w:rsid w:val="008974A8"/>
    <w:rsid w:val="008A1AF0"/>
    <w:rsid w:val="008A1D83"/>
    <w:rsid w:val="008A4FD1"/>
    <w:rsid w:val="008A6EB4"/>
    <w:rsid w:val="008B22B6"/>
    <w:rsid w:val="008B3D47"/>
    <w:rsid w:val="008B64EB"/>
    <w:rsid w:val="008C1CE5"/>
    <w:rsid w:val="008C7549"/>
    <w:rsid w:val="008D135C"/>
    <w:rsid w:val="008E4075"/>
    <w:rsid w:val="008E5C3B"/>
    <w:rsid w:val="008F1795"/>
    <w:rsid w:val="008F5C2A"/>
    <w:rsid w:val="008F5CE1"/>
    <w:rsid w:val="008F77E7"/>
    <w:rsid w:val="00900652"/>
    <w:rsid w:val="009016DA"/>
    <w:rsid w:val="00901D27"/>
    <w:rsid w:val="00902400"/>
    <w:rsid w:val="00907D90"/>
    <w:rsid w:val="009106BD"/>
    <w:rsid w:val="00911C33"/>
    <w:rsid w:val="00917C73"/>
    <w:rsid w:val="00917DCB"/>
    <w:rsid w:val="00921EC8"/>
    <w:rsid w:val="00922EA3"/>
    <w:rsid w:val="00925C69"/>
    <w:rsid w:val="0093305B"/>
    <w:rsid w:val="009471F1"/>
    <w:rsid w:val="00950803"/>
    <w:rsid w:val="0095180D"/>
    <w:rsid w:val="00951F33"/>
    <w:rsid w:val="0095330D"/>
    <w:rsid w:val="0096397D"/>
    <w:rsid w:val="0096417A"/>
    <w:rsid w:val="00970EC5"/>
    <w:rsid w:val="00972A36"/>
    <w:rsid w:val="00975822"/>
    <w:rsid w:val="009773B6"/>
    <w:rsid w:val="00986F9E"/>
    <w:rsid w:val="009926DE"/>
    <w:rsid w:val="0099395B"/>
    <w:rsid w:val="009962CC"/>
    <w:rsid w:val="009970AC"/>
    <w:rsid w:val="009A274B"/>
    <w:rsid w:val="009A76E3"/>
    <w:rsid w:val="009B02F5"/>
    <w:rsid w:val="009B39D6"/>
    <w:rsid w:val="009B6728"/>
    <w:rsid w:val="009C0041"/>
    <w:rsid w:val="009C1C38"/>
    <w:rsid w:val="009C285D"/>
    <w:rsid w:val="009C2952"/>
    <w:rsid w:val="009D0661"/>
    <w:rsid w:val="009D0C47"/>
    <w:rsid w:val="009D4AE7"/>
    <w:rsid w:val="009D4D97"/>
    <w:rsid w:val="009E2B2B"/>
    <w:rsid w:val="009E2D9E"/>
    <w:rsid w:val="009E690D"/>
    <w:rsid w:val="009E6C5C"/>
    <w:rsid w:val="009F131B"/>
    <w:rsid w:val="00A07EA7"/>
    <w:rsid w:val="00A20722"/>
    <w:rsid w:val="00A21368"/>
    <w:rsid w:val="00A25343"/>
    <w:rsid w:val="00A26E40"/>
    <w:rsid w:val="00A3125E"/>
    <w:rsid w:val="00A3247F"/>
    <w:rsid w:val="00A325FB"/>
    <w:rsid w:val="00A3273E"/>
    <w:rsid w:val="00A3403B"/>
    <w:rsid w:val="00A362DC"/>
    <w:rsid w:val="00A5466C"/>
    <w:rsid w:val="00A558AF"/>
    <w:rsid w:val="00A61AC7"/>
    <w:rsid w:val="00A62D1A"/>
    <w:rsid w:val="00A62D1B"/>
    <w:rsid w:val="00A63523"/>
    <w:rsid w:val="00A64746"/>
    <w:rsid w:val="00A663C0"/>
    <w:rsid w:val="00A7015D"/>
    <w:rsid w:val="00A71D55"/>
    <w:rsid w:val="00A74F37"/>
    <w:rsid w:val="00A74F49"/>
    <w:rsid w:val="00A83D79"/>
    <w:rsid w:val="00A84D38"/>
    <w:rsid w:val="00A85A28"/>
    <w:rsid w:val="00A8625D"/>
    <w:rsid w:val="00A93419"/>
    <w:rsid w:val="00AA6BA6"/>
    <w:rsid w:val="00AA76C9"/>
    <w:rsid w:val="00AB134E"/>
    <w:rsid w:val="00AB177F"/>
    <w:rsid w:val="00AB1E6C"/>
    <w:rsid w:val="00AB3FD1"/>
    <w:rsid w:val="00AB5174"/>
    <w:rsid w:val="00AB618E"/>
    <w:rsid w:val="00AC0939"/>
    <w:rsid w:val="00AC48EF"/>
    <w:rsid w:val="00AD6412"/>
    <w:rsid w:val="00AD741C"/>
    <w:rsid w:val="00AE133D"/>
    <w:rsid w:val="00AE26A0"/>
    <w:rsid w:val="00AE3231"/>
    <w:rsid w:val="00AE6A77"/>
    <w:rsid w:val="00AF1F3B"/>
    <w:rsid w:val="00AF21FB"/>
    <w:rsid w:val="00AF36A6"/>
    <w:rsid w:val="00AF42C1"/>
    <w:rsid w:val="00AF6C82"/>
    <w:rsid w:val="00B036EE"/>
    <w:rsid w:val="00B04DFA"/>
    <w:rsid w:val="00B04F59"/>
    <w:rsid w:val="00B12E83"/>
    <w:rsid w:val="00B2261E"/>
    <w:rsid w:val="00B2332D"/>
    <w:rsid w:val="00B24CAE"/>
    <w:rsid w:val="00B25F67"/>
    <w:rsid w:val="00B274E3"/>
    <w:rsid w:val="00B35418"/>
    <w:rsid w:val="00B35EB3"/>
    <w:rsid w:val="00B401A6"/>
    <w:rsid w:val="00B44DF1"/>
    <w:rsid w:val="00B54153"/>
    <w:rsid w:val="00B57A74"/>
    <w:rsid w:val="00B61D63"/>
    <w:rsid w:val="00B633E7"/>
    <w:rsid w:val="00B72797"/>
    <w:rsid w:val="00B72EA0"/>
    <w:rsid w:val="00B74803"/>
    <w:rsid w:val="00B83250"/>
    <w:rsid w:val="00B8538C"/>
    <w:rsid w:val="00B87302"/>
    <w:rsid w:val="00B9174D"/>
    <w:rsid w:val="00B9749D"/>
    <w:rsid w:val="00BA0250"/>
    <w:rsid w:val="00BA0F19"/>
    <w:rsid w:val="00BA52FF"/>
    <w:rsid w:val="00BA5A10"/>
    <w:rsid w:val="00BA7FA5"/>
    <w:rsid w:val="00BB066A"/>
    <w:rsid w:val="00BB1CEE"/>
    <w:rsid w:val="00BB42FA"/>
    <w:rsid w:val="00BB7859"/>
    <w:rsid w:val="00BC7D26"/>
    <w:rsid w:val="00BD0CEE"/>
    <w:rsid w:val="00BD0E33"/>
    <w:rsid w:val="00BD233C"/>
    <w:rsid w:val="00BD3565"/>
    <w:rsid w:val="00BD4E05"/>
    <w:rsid w:val="00BD5492"/>
    <w:rsid w:val="00BD64D4"/>
    <w:rsid w:val="00BD6AEF"/>
    <w:rsid w:val="00BD6B01"/>
    <w:rsid w:val="00BE0D1C"/>
    <w:rsid w:val="00BE3CF3"/>
    <w:rsid w:val="00BE5B85"/>
    <w:rsid w:val="00BF198C"/>
    <w:rsid w:val="00BF3B85"/>
    <w:rsid w:val="00BF4D9E"/>
    <w:rsid w:val="00BF59CC"/>
    <w:rsid w:val="00BF757E"/>
    <w:rsid w:val="00C01369"/>
    <w:rsid w:val="00C06FA4"/>
    <w:rsid w:val="00C075F5"/>
    <w:rsid w:val="00C10404"/>
    <w:rsid w:val="00C12EEC"/>
    <w:rsid w:val="00C13C99"/>
    <w:rsid w:val="00C154F5"/>
    <w:rsid w:val="00C20214"/>
    <w:rsid w:val="00C2180E"/>
    <w:rsid w:val="00C21FF9"/>
    <w:rsid w:val="00C2494C"/>
    <w:rsid w:val="00C26CAC"/>
    <w:rsid w:val="00C30CEC"/>
    <w:rsid w:val="00C329AE"/>
    <w:rsid w:val="00C40376"/>
    <w:rsid w:val="00C406B8"/>
    <w:rsid w:val="00C43506"/>
    <w:rsid w:val="00C50A47"/>
    <w:rsid w:val="00C5136E"/>
    <w:rsid w:val="00C53F4B"/>
    <w:rsid w:val="00C56006"/>
    <w:rsid w:val="00C56D2B"/>
    <w:rsid w:val="00C62BB0"/>
    <w:rsid w:val="00C72A3C"/>
    <w:rsid w:val="00C7496C"/>
    <w:rsid w:val="00C77035"/>
    <w:rsid w:val="00C77BAF"/>
    <w:rsid w:val="00C810E2"/>
    <w:rsid w:val="00C82166"/>
    <w:rsid w:val="00C850FC"/>
    <w:rsid w:val="00C853BE"/>
    <w:rsid w:val="00CA2D51"/>
    <w:rsid w:val="00CA4E3A"/>
    <w:rsid w:val="00CB19B8"/>
    <w:rsid w:val="00CB26B4"/>
    <w:rsid w:val="00CB552A"/>
    <w:rsid w:val="00CB751D"/>
    <w:rsid w:val="00CC0A76"/>
    <w:rsid w:val="00CC73E0"/>
    <w:rsid w:val="00CD2366"/>
    <w:rsid w:val="00CD4BD9"/>
    <w:rsid w:val="00CE19C0"/>
    <w:rsid w:val="00CE3425"/>
    <w:rsid w:val="00CE651B"/>
    <w:rsid w:val="00CF3BF0"/>
    <w:rsid w:val="00D05341"/>
    <w:rsid w:val="00D0571D"/>
    <w:rsid w:val="00D064C4"/>
    <w:rsid w:val="00D114D2"/>
    <w:rsid w:val="00D131C0"/>
    <w:rsid w:val="00D17799"/>
    <w:rsid w:val="00D21C5E"/>
    <w:rsid w:val="00D21FD6"/>
    <w:rsid w:val="00D2262D"/>
    <w:rsid w:val="00D2635C"/>
    <w:rsid w:val="00D32BA0"/>
    <w:rsid w:val="00D32EB7"/>
    <w:rsid w:val="00D33DFC"/>
    <w:rsid w:val="00D45635"/>
    <w:rsid w:val="00D4763B"/>
    <w:rsid w:val="00D50E8B"/>
    <w:rsid w:val="00D552CB"/>
    <w:rsid w:val="00D56363"/>
    <w:rsid w:val="00D57926"/>
    <w:rsid w:val="00D60269"/>
    <w:rsid w:val="00D60999"/>
    <w:rsid w:val="00D61021"/>
    <w:rsid w:val="00D61E0C"/>
    <w:rsid w:val="00D700E9"/>
    <w:rsid w:val="00D74556"/>
    <w:rsid w:val="00D775F5"/>
    <w:rsid w:val="00D803C9"/>
    <w:rsid w:val="00D817A4"/>
    <w:rsid w:val="00D84C93"/>
    <w:rsid w:val="00D84E2C"/>
    <w:rsid w:val="00D86187"/>
    <w:rsid w:val="00D8738C"/>
    <w:rsid w:val="00D90D21"/>
    <w:rsid w:val="00D92257"/>
    <w:rsid w:val="00D97322"/>
    <w:rsid w:val="00D97EC3"/>
    <w:rsid w:val="00DA23CA"/>
    <w:rsid w:val="00DA315E"/>
    <w:rsid w:val="00DA3BE8"/>
    <w:rsid w:val="00DA65F6"/>
    <w:rsid w:val="00DA6B4F"/>
    <w:rsid w:val="00DB1C52"/>
    <w:rsid w:val="00DB5C00"/>
    <w:rsid w:val="00DB7D89"/>
    <w:rsid w:val="00DC00B0"/>
    <w:rsid w:val="00DC4952"/>
    <w:rsid w:val="00DC5088"/>
    <w:rsid w:val="00DC637D"/>
    <w:rsid w:val="00DC6C3C"/>
    <w:rsid w:val="00DC7306"/>
    <w:rsid w:val="00DD258A"/>
    <w:rsid w:val="00DD6BC8"/>
    <w:rsid w:val="00DE0297"/>
    <w:rsid w:val="00DE087C"/>
    <w:rsid w:val="00DE11B6"/>
    <w:rsid w:val="00DE2D8D"/>
    <w:rsid w:val="00DE30C5"/>
    <w:rsid w:val="00DE4745"/>
    <w:rsid w:val="00DE4F90"/>
    <w:rsid w:val="00DE7343"/>
    <w:rsid w:val="00DE7CA5"/>
    <w:rsid w:val="00DF042F"/>
    <w:rsid w:val="00DF27E0"/>
    <w:rsid w:val="00DF4A7C"/>
    <w:rsid w:val="00DF700D"/>
    <w:rsid w:val="00E12F20"/>
    <w:rsid w:val="00E1344D"/>
    <w:rsid w:val="00E137D8"/>
    <w:rsid w:val="00E1418D"/>
    <w:rsid w:val="00E15E11"/>
    <w:rsid w:val="00E21ED1"/>
    <w:rsid w:val="00E229C8"/>
    <w:rsid w:val="00E23B3A"/>
    <w:rsid w:val="00E240FC"/>
    <w:rsid w:val="00E264A3"/>
    <w:rsid w:val="00E32F75"/>
    <w:rsid w:val="00E3419B"/>
    <w:rsid w:val="00E34BE8"/>
    <w:rsid w:val="00E35EED"/>
    <w:rsid w:val="00E4126F"/>
    <w:rsid w:val="00E43CDB"/>
    <w:rsid w:val="00E4409B"/>
    <w:rsid w:val="00E45BF4"/>
    <w:rsid w:val="00E470EF"/>
    <w:rsid w:val="00E52A6A"/>
    <w:rsid w:val="00E56EA6"/>
    <w:rsid w:val="00E63254"/>
    <w:rsid w:val="00E6358D"/>
    <w:rsid w:val="00E65B59"/>
    <w:rsid w:val="00E70ECD"/>
    <w:rsid w:val="00E73BE1"/>
    <w:rsid w:val="00E74A28"/>
    <w:rsid w:val="00E869ED"/>
    <w:rsid w:val="00E93650"/>
    <w:rsid w:val="00EA571C"/>
    <w:rsid w:val="00EA7BDC"/>
    <w:rsid w:val="00EA7DB7"/>
    <w:rsid w:val="00EB1975"/>
    <w:rsid w:val="00EB2CA6"/>
    <w:rsid w:val="00EC54B0"/>
    <w:rsid w:val="00EC55F6"/>
    <w:rsid w:val="00EC755E"/>
    <w:rsid w:val="00EC78EF"/>
    <w:rsid w:val="00ED22F3"/>
    <w:rsid w:val="00ED2A50"/>
    <w:rsid w:val="00ED2FAF"/>
    <w:rsid w:val="00ED3027"/>
    <w:rsid w:val="00ED5057"/>
    <w:rsid w:val="00ED6F43"/>
    <w:rsid w:val="00EE335A"/>
    <w:rsid w:val="00EE4FED"/>
    <w:rsid w:val="00EE6BEE"/>
    <w:rsid w:val="00EF29E7"/>
    <w:rsid w:val="00EF61A2"/>
    <w:rsid w:val="00F02610"/>
    <w:rsid w:val="00F04EF1"/>
    <w:rsid w:val="00F05280"/>
    <w:rsid w:val="00F11132"/>
    <w:rsid w:val="00F121FB"/>
    <w:rsid w:val="00F13483"/>
    <w:rsid w:val="00F135A7"/>
    <w:rsid w:val="00F150C7"/>
    <w:rsid w:val="00F15BCD"/>
    <w:rsid w:val="00F15DF8"/>
    <w:rsid w:val="00F17073"/>
    <w:rsid w:val="00F1766B"/>
    <w:rsid w:val="00F24942"/>
    <w:rsid w:val="00F24E79"/>
    <w:rsid w:val="00F2570A"/>
    <w:rsid w:val="00F26191"/>
    <w:rsid w:val="00F27BB5"/>
    <w:rsid w:val="00F35779"/>
    <w:rsid w:val="00F35CCF"/>
    <w:rsid w:val="00F3684A"/>
    <w:rsid w:val="00F466E3"/>
    <w:rsid w:val="00F46C10"/>
    <w:rsid w:val="00F511DA"/>
    <w:rsid w:val="00F556F1"/>
    <w:rsid w:val="00F66241"/>
    <w:rsid w:val="00F7146E"/>
    <w:rsid w:val="00F72FDA"/>
    <w:rsid w:val="00F7485D"/>
    <w:rsid w:val="00F74D22"/>
    <w:rsid w:val="00F76CD0"/>
    <w:rsid w:val="00F860A2"/>
    <w:rsid w:val="00F9110D"/>
    <w:rsid w:val="00F92AED"/>
    <w:rsid w:val="00F9331C"/>
    <w:rsid w:val="00F9556F"/>
    <w:rsid w:val="00FA03A9"/>
    <w:rsid w:val="00FA116B"/>
    <w:rsid w:val="00FA4166"/>
    <w:rsid w:val="00FA4E79"/>
    <w:rsid w:val="00FA5DD8"/>
    <w:rsid w:val="00FB14C4"/>
    <w:rsid w:val="00FB451E"/>
    <w:rsid w:val="00FB66A7"/>
    <w:rsid w:val="00FC7620"/>
    <w:rsid w:val="00FF1DEB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61BA9A7-7C6B-4690-944E-B2E8DBD5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E0C"/>
    <w:pPr>
      <w:spacing w:after="0" w:line="240" w:lineRule="exact"/>
      <w:contextualSpacing/>
    </w:pPr>
    <w:rPr>
      <w:rFonts w:ascii="Verdana" w:hAnsi="Verdana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66B"/>
    <w:pPr>
      <w:keepNext/>
      <w:keepLines/>
      <w:numPr>
        <w:numId w:val="35"/>
      </w:numPr>
      <w:spacing w:before="200" w:after="10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678"/>
    <w:pPr>
      <w:keepNext/>
      <w:keepLines/>
      <w:numPr>
        <w:ilvl w:val="1"/>
        <w:numId w:val="35"/>
      </w:numPr>
      <w:spacing w:before="200" w:after="100"/>
      <w:outlineLvl w:val="1"/>
    </w:pPr>
    <w:rPr>
      <w:rFonts w:eastAsiaTheme="majorEastAsia" w:cstheme="majorBidi"/>
      <w:b/>
      <w:bC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1678"/>
    <w:pPr>
      <w:keepNext/>
      <w:keepLines/>
      <w:numPr>
        <w:ilvl w:val="2"/>
        <w:numId w:val="35"/>
      </w:numPr>
      <w:spacing w:before="200" w:after="100"/>
      <w:outlineLvl w:val="2"/>
    </w:pPr>
    <w:rPr>
      <w:rFonts w:eastAsiaTheme="majorEastAsia" w:cstheme="majorBidi"/>
      <w:bCs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700F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66B"/>
    <w:rPr>
      <w:rFonts w:ascii="Verdana" w:eastAsiaTheme="majorEastAsia" w:hAnsi="Verdana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11678"/>
    <w:rPr>
      <w:rFonts w:ascii="Verdana" w:eastAsiaTheme="majorEastAsia" w:hAnsi="Verdana" w:cstheme="majorBidi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11678"/>
    <w:rPr>
      <w:rFonts w:ascii="Verdana" w:eastAsiaTheme="majorEastAsia" w:hAnsi="Verdana" w:cstheme="majorBidi"/>
      <w:bCs/>
      <w:i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6700FF"/>
    <w:rPr>
      <w:rFonts w:asciiTheme="majorHAnsi" w:eastAsiaTheme="majorEastAsia" w:hAnsiTheme="majorHAnsi" w:cstheme="majorBidi"/>
      <w:b/>
      <w:bCs/>
      <w:i/>
      <w:iCs/>
      <w:sz w:val="32"/>
    </w:rPr>
  </w:style>
  <w:style w:type="paragraph" w:styleId="NoSpacing">
    <w:name w:val="No Spacing"/>
    <w:basedOn w:val="Normal"/>
    <w:uiPriority w:val="1"/>
    <w:rsid w:val="000B7844"/>
  </w:style>
  <w:style w:type="character" w:styleId="Hyperlink">
    <w:name w:val="Hyperlink"/>
    <w:basedOn w:val="DefaultParagraphFont"/>
    <w:uiPriority w:val="99"/>
    <w:unhideWhenUsed/>
    <w:rsid w:val="0048681D"/>
    <w:rPr>
      <w:color w:val="0000FF" w:themeColor="hyperlink"/>
      <w:sz w:val="16"/>
      <w:u w:val="single"/>
    </w:rPr>
  </w:style>
  <w:style w:type="paragraph" w:customStyle="1" w:styleId="Gjaldstandaardtekst">
    <w:name w:val="Gjald standaard tekst"/>
    <w:rsid w:val="00A3125E"/>
    <w:pPr>
      <w:spacing w:after="0" w:line="240" w:lineRule="exact"/>
      <w:contextualSpacing/>
    </w:pPr>
    <w:rPr>
      <w:rFonts w:ascii="Verdana" w:hAnsi="Verdana"/>
      <w:sz w:val="20"/>
    </w:rPr>
  </w:style>
  <w:style w:type="paragraph" w:styleId="ListParagraph">
    <w:name w:val="List Paragraph"/>
    <w:basedOn w:val="Normal"/>
    <w:uiPriority w:val="34"/>
    <w:rsid w:val="002400F3"/>
    <w:pPr>
      <w:ind w:left="720"/>
    </w:pPr>
  </w:style>
  <w:style w:type="character" w:styleId="SubtleReference">
    <w:name w:val="Subtle Reference"/>
    <w:basedOn w:val="DefaultParagraphFont"/>
    <w:uiPriority w:val="31"/>
    <w:rsid w:val="00C7496C"/>
    <w:rPr>
      <w:smallCaps/>
      <w:color w:val="C0504D" w:themeColor="accent2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70ECD"/>
    <w:pPr>
      <w:spacing w:before="480" w:after="0" w:line="276" w:lineRule="auto"/>
      <w:contextualSpacing w:val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OC1">
    <w:name w:val="toc 1"/>
    <w:aliases w:val="Inhoudsopgave"/>
    <w:basedOn w:val="Normal"/>
    <w:next w:val="Normal"/>
    <w:uiPriority w:val="39"/>
    <w:unhideWhenUsed/>
    <w:rsid w:val="00185C1A"/>
    <w:rPr>
      <w:b/>
      <w:bCs/>
      <w:caps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E70ECD"/>
    <w:pPr>
      <w:ind w:left="200"/>
    </w:pPr>
    <w:rPr>
      <w:rFonts w:asciiTheme="minorHAnsi" w:hAnsiTheme="minorHAnsi"/>
      <w:smallCap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E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ECD"/>
    <w:rPr>
      <w:rFonts w:ascii="Tahoma" w:hAnsi="Tahoma" w:cs="Tahoma"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E70ECD"/>
    <w:pPr>
      <w:ind w:left="400"/>
    </w:pPr>
    <w:rPr>
      <w:rFonts w:asciiTheme="minorHAnsi" w:hAnsiTheme="minorHAnsi"/>
      <w:i/>
      <w:iCs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70ECD"/>
    <w:pPr>
      <w:ind w:left="600"/>
    </w:pPr>
    <w:rPr>
      <w:rFonts w:asciiTheme="minorHAnsi" w:hAnsi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E70ECD"/>
    <w:pPr>
      <w:ind w:left="800"/>
    </w:pPr>
    <w:rPr>
      <w:rFonts w:asciiTheme="minorHAnsi" w:hAnsi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E70ECD"/>
    <w:pPr>
      <w:ind w:left="1000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E70ECD"/>
    <w:pPr>
      <w:ind w:left="1200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E70ECD"/>
    <w:pPr>
      <w:ind w:left="1400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E70ECD"/>
    <w:pPr>
      <w:ind w:left="1600"/>
    </w:pPr>
    <w:rPr>
      <w:rFonts w:asciiTheme="minorHAnsi" w:hAnsiTheme="minorHAnsi"/>
      <w:sz w:val="18"/>
      <w:szCs w:val="18"/>
    </w:rPr>
  </w:style>
  <w:style w:type="table" w:styleId="TableGrid">
    <w:name w:val="Table Grid"/>
    <w:basedOn w:val="TableNormal"/>
    <w:rsid w:val="00DE02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F060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0609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2F060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609"/>
    <w:rPr>
      <w:rFonts w:ascii="Verdana" w:hAnsi="Verdana"/>
      <w:sz w:val="20"/>
    </w:rPr>
  </w:style>
  <w:style w:type="paragraph" w:customStyle="1" w:styleId="Gjalddisciplines">
    <w:name w:val="Gjald disciplines"/>
    <w:rsid w:val="001674BD"/>
    <w:pPr>
      <w:spacing w:after="0" w:line="240" w:lineRule="auto"/>
      <w:ind w:left="-851"/>
    </w:pPr>
    <w:rPr>
      <w:rFonts w:ascii="Scala Sans-Rg" w:hAnsi="Scala Sans-Rg"/>
      <w:color w:val="FF0000"/>
      <w:spacing w:val="70"/>
      <w:sz w:val="20"/>
      <w:szCs w:val="14"/>
    </w:rPr>
  </w:style>
  <w:style w:type="paragraph" w:customStyle="1" w:styleId="Gjaldkopteksten">
    <w:name w:val="Gjald kop teksten"/>
    <w:rsid w:val="001674BD"/>
    <w:pPr>
      <w:spacing w:after="0" w:line="288" w:lineRule="auto"/>
    </w:pPr>
    <w:rPr>
      <w:rFonts w:ascii="Scala Sans-Rg" w:hAnsi="Scala Sans-Rg"/>
      <w:color w:val="FF0000"/>
      <w:spacing w:val="16"/>
      <w:sz w:val="16"/>
    </w:rPr>
  </w:style>
  <w:style w:type="table" w:customStyle="1" w:styleId="Tabelraster1">
    <w:name w:val="Tabelraster1"/>
    <w:basedOn w:val="TableNormal"/>
    <w:next w:val="TableGrid"/>
    <w:rsid w:val="005141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72A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2A3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A3C"/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els\AppData\Local\Temp\Temp1_Sjablonen%202016.zip\Sjablonen\Brieven\1,1%20Standaard%20brief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Hoofdteks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40838-82F0-4D44-A47A-DC7C136D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1,1 Standaard brief</Template>
  <TotalTime>1</TotalTime>
  <Pages>2</Pages>
  <Words>193</Words>
  <Characters>1065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Gjald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Niels</dc:creator>
  <cp:lastModifiedBy>User</cp:lastModifiedBy>
  <cp:revision>2</cp:revision>
  <cp:lastPrinted>2009-03-06T12:56:00Z</cp:lastPrinted>
  <dcterms:created xsi:type="dcterms:W3CDTF">2017-04-13T12:54:00Z</dcterms:created>
  <dcterms:modified xsi:type="dcterms:W3CDTF">2017-04-13T12:54:00Z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pAanhef">
    <vt:lpwstr>Geachte Achternaam, beste Voornaam</vt:lpwstr>
  </property>
  <property fmtid="{D5CDD505-2E9C-101B-9397-08002B2CF9AE}" pid="3" name="dpBedrijfsnaam">
    <vt:lpwstr/>
  </property>
  <property fmtid="{D5CDD505-2E9C-101B-9397-08002B2CF9AE}" pid="4" name="dpContactVoornaam">
    <vt:lpwstr/>
  </property>
  <property fmtid="{D5CDD505-2E9C-101B-9397-08002B2CF9AE}" pid="5" name="dpContactGeslacht">
    <vt:lpwstr/>
  </property>
  <property fmtid="{D5CDD505-2E9C-101B-9397-08002B2CF9AE}" pid="6" name="dpContactTitelVoor">
    <vt:lpwstr/>
  </property>
  <property fmtid="{D5CDD505-2E9C-101B-9397-08002B2CF9AE}" pid="7" name="dpContactVoorletters">
    <vt:lpwstr/>
  </property>
  <property fmtid="{D5CDD505-2E9C-101B-9397-08002B2CF9AE}" pid="8" name="dpContactAchternaam">
    <vt:lpwstr/>
  </property>
  <property fmtid="{D5CDD505-2E9C-101B-9397-08002B2CF9AE}" pid="9" name="dpContactTitelNa">
    <vt:lpwstr/>
  </property>
  <property fmtid="{D5CDD505-2E9C-101B-9397-08002B2CF9AE}" pid="10" name="dpContactTussenvoegsel">
    <vt:lpwstr/>
  </property>
  <property fmtid="{D5CDD505-2E9C-101B-9397-08002B2CF9AE}" pid="11" name="dpOndertekendDoor">
    <vt:lpwstr/>
  </property>
  <property fmtid="{D5CDD505-2E9C-101B-9397-08002B2CF9AE}" pid="12" name="dpAantalBijlagen">
    <vt:lpwstr/>
  </property>
  <property fmtid="{D5CDD505-2E9C-101B-9397-08002B2CF9AE}" pid="13" name="dpUwKenmerk">
    <vt:lpwstr/>
  </property>
  <property fmtid="{D5CDD505-2E9C-101B-9397-08002B2CF9AE}" pid="14" name="dpBriefformeel">
    <vt:lpwstr>True</vt:lpwstr>
  </property>
  <property fmtid="{D5CDD505-2E9C-101B-9397-08002B2CF9AE}" pid="15" name="dpOnderwerp">
    <vt:lpwstr/>
  </property>
  <property fmtid="{D5CDD505-2E9C-101B-9397-08002B2CF9AE}" pid="16" name="dpOrganisatieID">
    <vt:lpwstr/>
  </property>
  <property fmtid="{D5CDD505-2E9C-101B-9397-08002B2CF9AE}" pid="17" name="dpSoortContact">
    <vt:lpwstr/>
  </property>
  <property fmtid="{D5CDD505-2E9C-101B-9397-08002B2CF9AE}" pid="18" name="dpchkboxAanhef">
    <vt:lpwstr>0</vt:lpwstr>
  </property>
  <property fmtid="{D5CDD505-2E9C-101B-9397-08002B2CF9AE}" pid="19" name="dpchkboxTAV">
    <vt:lpwstr>0</vt:lpwstr>
  </property>
  <property fmtid="{D5CDD505-2E9C-101B-9397-08002B2CF9AE}" pid="20" name="vldAdresAanhef">
    <vt:lpwstr/>
  </property>
  <property fmtid="{D5CDD505-2E9C-101B-9397-08002B2CF9AE}" pid="21" name="vldBriefAanhef">
    <vt:lpwstr/>
  </property>
  <property fmtid="{D5CDD505-2E9C-101B-9397-08002B2CF9AE}" pid="22" name="dpTAV">
    <vt:lpwstr> </vt:lpwstr>
  </property>
  <property fmtid="{D5CDD505-2E9C-101B-9397-08002B2CF9AE}" pid="23" name="dpTxtUwKenmerk">
    <vt:lpwstr> </vt:lpwstr>
  </property>
  <property fmtid="{D5CDD505-2E9C-101B-9397-08002B2CF9AE}" pid="24" name="dpDatum">
    <vt:lpwstr>29 november 2016</vt:lpwstr>
  </property>
  <property fmtid="{D5CDD505-2E9C-101B-9397-08002B2CF9AE}" pid="25" name="dpPlaats">
    <vt:lpwstr/>
  </property>
  <property fmtid="{D5CDD505-2E9C-101B-9397-08002B2CF9AE}" pid="26" name="dpPostcode">
    <vt:lpwstr/>
  </property>
  <property fmtid="{D5CDD505-2E9C-101B-9397-08002B2CF9AE}" pid="27" name="dpAdres">
    <vt:lpwstr/>
  </property>
  <property fmtid="{D5CDD505-2E9C-101B-9397-08002B2CF9AE}" pid="28" name="vldOndertekendDoor">
    <vt:lpwstr/>
  </property>
  <property fmtid="{D5CDD505-2E9C-101B-9397-08002B2CF9AE}" pid="29" name="vldAantalBijlagen">
    <vt:lpwstr/>
  </property>
  <property fmtid="{D5CDD505-2E9C-101B-9397-08002B2CF9AE}" pid="30" name="dpUwKenmerktekst">
    <vt:lpwstr/>
  </property>
  <property fmtid="{D5CDD505-2E9C-101B-9397-08002B2CF9AE}" pid="31" name="dpContactpersoon">
    <vt:lpwstr/>
  </property>
  <property fmtid="{D5CDD505-2E9C-101B-9397-08002B2CF9AE}" pid="32" name="vldContactpersoon">
    <vt:lpwstr/>
  </property>
  <property fmtid="{D5CDD505-2E9C-101B-9397-08002B2CF9AE}" pid="33" name="vldContactpersoontxt">
    <vt:lpwstr/>
  </property>
  <property fmtid="{D5CDD505-2E9C-101B-9397-08002B2CF9AE}" pid="34" name="dpCboxContactpersoon">
    <vt:lpwstr> </vt:lpwstr>
  </property>
  <property fmtid="{D5CDD505-2E9C-101B-9397-08002B2CF9AE}" pid="35" name="dpLogo">
    <vt:lpwstr> </vt:lpwstr>
  </property>
  <property fmtid="{D5CDD505-2E9C-101B-9397-08002B2CF9AE}" pid="36" name="vldOndertekendDoorFunctie">
    <vt:lpwstr> </vt:lpwstr>
  </property>
  <property fmtid="{D5CDD505-2E9C-101B-9397-08002B2CF9AE}" pid="37" name="dpBijlage">
    <vt:lpwstr/>
  </property>
  <property fmtid="{D5CDD505-2E9C-101B-9397-08002B2CF9AE}" pid="38" name="dpRubricering">
    <vt:lpwstr/>
  </property>
</Properties>
</file>